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30"/>
        <w:gridCol w:w="3060"/>
        <w:gridCol w:w="2970"/>
      </w:tblGrid>
      <w:tr w:rsidR="00491A66" w:rsidRPr="000C098D" w14:paraId="0612BBC3" w14:textId="77777777" w:rsidTr="003C5565">
        <w:trPr>
          <w:cantSplit/>
          <w:trHeight w:val="557"/>
          <w:tblHeader/>
          <w:jc w:val="center"/>
        </w:trPr>
        <w:tc>
          <w:tcPr>
            <w:tcW w:w="93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 w:themeFill="text2" w:themeFillTint="99"/>
            <w:vAlign w:val="center"/>
          </w:tcPr>
          <w:p w14:paraId="5232E89D" w14:textId="29248F05" w:rsidR="006A029A" w:rsidRPr="000C098D" w:rsidRDefault="004976B0" w:rsidP="00120599">
            <w:pPr>
              <w:pStyle w:val="Heading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Stronger Together 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Partner</w:t>
            </w:r>
            <w:r w:rsidR="00837BB4">
              <w:rPr>
                <w:rFonts w:asciiTheme="minorHAnsi" w:hAnsiTheme="minorHAnsi" w:cstheme="minorHAnsi"/>
                <w:sz w:val="22"/>
                <w:szCs w:val="22"/>
              </w:rPr>
              <w:t xml:space="preserve">SHIP </w:t>
            </w:r>
            <w:r w:rsidR="00661970" w:rsidRPr="000C098D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r w:rsidR="00783460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91A66" w:rsidRPr="000C098D">
              <w:rPr>
                <w:rFonts w:asciiTheme="minorHAnsi" w:hAnsiTheme="minorHAnsi" w:cstheme="minorHAnsi"/>
                <w:sz w:val="22"/>
                <w:szCs w:val="22"/>
              </w:rPr>
              <w:t>Applicatio</w:t>
            </w:r>
            <w:r w:rsidR="00B87CD9">
              <w:rPr>
                <w:rFonts w:asciiTheme="minorHAnsi" w:hAnsiTheme="minorHAnsi" w:cstheme="minorHAnsi"/>
                <w:sz w:val="22"/>
                <w:szCs w:val="22"/>
              </w:rPr>
              <w:t>n- Community</w:t>
            </w:r>
          </w:p>
        </w:tc>
      </w:tr>
      <w:tr w:rsidR="00C81188" w:rsidRPr="000C098D" w14:paraId="4D98C132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7B9CA76" w14:textId="77777777" w:rsidR="00C81188" w:rsidRPr="000C098D" w:rsidRDefault="00C81188" w:rsidP="005314CE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Applicant Information</w:t>
            </w:r>
          </w:p>
        </w:tc>
      </w:tr>
      <w:tr w:rsidR="0024648C" w:rsidRPr="000C098D" w14:paraId="29D64E90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78387B12" w14:textId="77777777" w:rsidR="0024648C" w:rsidRPr="000C098D" w:rsidRDefault="00783460" w:rsidP="006B7A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Organization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81188" w:rsidRPr="000C098D" w14:paraId="51AB8CEA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1D90A8E1" w14:textId="77777777" w:rsidR="00AE1F7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783460" w:rsidRPr="000C098D" w14:paraId="52E27E8E" w14:textId="77777777" w:rsidTr="003C5565">
        <w:trPr>
          <w:cantSplit/>
          <w:trHeight w:val="286"/>
          <w:jc w:val="center"/>
        </w:trPr>
        <w:tc>
          <w:tcPr>
            <w:tcW w:w="9360" w:type="dxa"/>
            <w:gridSpan w:val="3"/>
            <w:shd w:val="clear" w:color="auto" w:fill="auto"/>
            <w:vAlign w:val="center"/>
          </w:tcPr>
          <w:p w14:paraId="3D49CA4B" w14:textId="77777777" w:rsidR="00783460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0B8E6D99" w14:textId="77777777" w:rsidTr="003C5565">
        <w:trPr>
          <w:cantSplit/>
          <w:trHeight w:val="286"/>
          <w:jc w:val="center"/>
        </w:trPr>
        <w:tc>
          <w:tcPr>
            <w:tcW w:w="3330" w:type="dxa"/>
            <w:shd w:val="clear" w:color="auto" w:fill="auto"/>
            <w:vAlign w:val="center"/>
          </w:tcPr>
          <w:p w14:paraId="561DE939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4890F2A" w14:textId="77777777" w:rsidR="009622B2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County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2917A7D5" w14:textId="77777777" w:rsidR="009622B2" w:rsidRPr="000C098D" w:rsidRDefault="009622B2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ZIP</w:t>
            </w:r>
            <w:r w:rsidR="00900794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Code</w:t>
            </w:r>
            <w:r w:rsidR="001D2340" w:rsidRPr="000C09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92FF3" w:rsidRPr="000C098D" w14:paraId="59CCC23E" w14:textId="77777777" w:rsidTr="003C5565">
        <w:trPr>
          <w:cantSplit/>
          <w:trHeight w:val="286"/>
          <w:jc w:val="center"/>
        </w:trPr>
        <w:tc>
          <w:tcPr>
            <w:tcW w:w="333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0F4A8A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306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FAB86AB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  <w:r w:rsidR="002315E5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25A35C0" w14:textId="77777777" w:rsidR="00887861" w:rsidRPr="000C098D" w:rsidRDefault="00783460" w:rsidP="007B39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Fax: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11F40" w:rsidRPr="000C098D" w14:paraId="27C3EFB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F44A6E9" w14:textId="77777777" w:rsidR="00211F40" w:rsidRPr="000C098D" w:rsidRDefault="00211F40" w:rsidP="002273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Fiscal Host (if different from organization):</w:t>
            </w:r>
          </w:p>
        </w:tc>
      </w:tr>
      <w:tr w:rsidR="00C9733A" w:rsidRPr="000C098D" w14:paraId="2750AEF8" w14:textId="77777777" w:rsidTr="00227303">
        <w:trPr>
          <w:cantSplit/>
          <w:trHeight w:val="28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2D02CBA" w14:textId="77777777" w:rsidR="00C9733A" w:rsidRPr="0065725F" w:rsidRDefault="00C9733A" w:rsidP="00326F1B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I submit this mini-grant application to partner with the Statewide Health Improvement Program on behalf of the organization listed above. As the grant manager, I 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agree to fully participate in the assessment and evaluation process.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Including but not limited to:  </w:t>
            </w:r>
            <w:r w:rsidR="0065725F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participating in a monthly check-in with SHIP staff via e-mail, phone or in-person, 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submitting data on time,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 xml:space="preserve"> providing organizational resources and staff to assist in the evaluation process when necessary</w:t>
            </w:r>
            <w:r w:rsidRPr="000C098D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, other as determined</w:t>
            </w:r>
            <w:r w:rsidRPr="000C098D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0C09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 </w:t>
            </w:r>
            <w:r w:rsidRPr="000C098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Additionally, I will follow all SHIP guidelines for allowable uses of SHIP dollars if awarded and will do so by seeking prior approval before accruing expenses.</w:t>
            </w:r>
          </w:p>
        </w:tc>
      </w:tr>
      <w:tr w:rsidR="00C9733A" w:rsidRPr="000C098D" w14:paraId="24D0EEB8" w14:textId="77777777" w:rsidTr="00211F40">
        <w:trPr>
          <w:cantSplit/>
          <w:trHeight w:val="726"/>
          <w:jc w:val="center"/>
        </w:trPr>
        <w:tc>
          <w:tcPr>
            <w:tcW w:w="9360" w:type="dxa"/>
            <w:gridSpan w:val="3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D5519F0" w14:textId="77777777" w:rsidR="00C9733A" w:rsidRPr="000C098D" w:rsidRDefault="00C9733A" w:rsidP="00326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="002821DA" w:rsidRPr="000C09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2730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02F8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Date:</w:t>
            </w:r>
          </w:p>
        </w:tc>
      </w:tr>
      <w:tr w:rsidR="00D11F33" w:rsidRPr="000C098D" w14:paraId="31CD4EB0" w14:textId="77777777" w:rsidTr="003C5565">
        <w:trPr>
          <w:cantSplit/>
          <w:trHeight w:val="318"/>
          <w:jc w:val="center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7E62DD36" w14:textId="77777777" w:rsidR="00D11F33" w:rsidRPr="000C098D" w:rsidRDefault="00D11F33" w:rsidP="003A797C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0C098D">
              <w:rPr>
                <w:rFonts w:asciiTheme="minorHAnsi" w:hAnsiTheme="minorHAnsi" w:cstheme="minorHAnsi"/>
                <w:sz w:val="22"/>
                <w:szCs w:val="22"/>
              </w:rPr>
              <w:t>Project Description</w:t>
            </w:r>
            <w:r w:rsidR="001205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2C508956" w14:textId="77777777" w:rsidR="00611511" w:rsidRDefault="00611511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360" w:type="dxa"/>
        <w:tblInd w:w="-252" w:type="dxa"/>
        <w:tblLook w:val="04A0" w:firstRow="1" w:lastRow="0" w:firstColumn="1" w:lastColumn="0" w:noHBand="0" w:noVBand="1"/>
      </w:tblPr>
      <w:tblGrid>
        <w:gridCol w:w="1976"/>
        <w:gridCol w:w="7384"/>
      </w:tblGrid>
      <w:tr w:rsidR="0077656D" w:rsidRPr="004D0C56" w14:paraId="024A676F" w14:textId="77777777" w:rsidTr="0077656D">
        <w:tc>
          <w:tcPr>
            <w:tcW w:w="1976" w:type="dxa"/>
          </w:tcPr>
          <w:p w14:paraId="28B1621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Name:</w:t>
            </w:r>
          </w:p>
        </w:tc>
        <w:tc>
          <w:tcPr>
            <w:tcW w:w="7384" w:type="dxa"/>
          </w:tcPr>
          <w:p w14:paraId="380CC886" w14:textId="77777777" w:rsidR="0077656D" w:rsidRDefault="0077656D" w:rsidP="00C34D79">
            <w:pPr>
              <w:rPr>
                <w:rFonts w:asciiTheme="minorHAnsi" w:hAnsiTheme="minorHAnsi" w:cs="Arial"/>
              </w:rPr>
            </w:pPr>
          </w:p>
          <w:p w14:paraId="5D75910C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2F715E43" w14:textId="77777777" w:rsidTr="00EF3062">
        <w:trPr>
          <w:trHeight w:val="998"/>
        </w:trPr>
        <w:tc>
          <w:tcPr>
            <w:tcW w:w="1976" w:type="dxa"/>
          </w:tcPr>
          <w:p w14:paraId="7B6EBA47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 xml:space="preserve">Community Partners: </w:t>
            </w:r>
          </w:p>
          <w:p w14:paraId="61ED3565" w14:textId="77777777" w:rsidR="0077656D" w:rsidRPr="004D0C56" w:rsidRDefault="00A22DAE" w:rsidP="00C34D79">
            <w:pPr>
              <w:rPr>
                <w:rFonts w:asciiTheme="minorHAnsi" w:hAnsiTheme="minorHAnsi" w:cs="Arial"/>
                <w:i/>
              </w:rPr>
            </w:pPr>
            <w:r>
              <w:rPr>
                <w:rFonts w:asciiTheme="minorHAnsi" w:hAnsiTheme="minorHAnsi" w:cs="Arial"/>
                <w:i/>
                <w:sz w:val="18"/>
              </w:rPr>
              <w:t>List</w:t>
            </w:r>
            <w:r w:rsidR="0077656D" w:rsidRPr="004D0C56">
              <w:rPr>
                <w:rFonts w:asciiTheme="minorHAnsi" w:hAnsiTheme="minorHAnsi" w:cs="Arial"/>
                <w:i/>
                <w:sz w:val="18"/>
              </w:rPr>
              <w:t xml:space="preserve"> partners who will be involved in project. </w:t>
            </w:r>
          </w:p>
        </w:tc>
        <w:tc>
          <w:tcPr>
            <w:tcW w:w="7384" w:type="dxa"/>
          </w:tcPr>
          <w:p w14:paraId="64266158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B87CD9" w:rsidRPr="004D0C56" w14:paraId="1B9232F7" w14:textId="77777777" w:rsidTr="00EF3062">
        <w:trPr>
          <w:trHeight w:val="998"/>
        </w:trPr>
        <w:tc>
          <w:tcPr>
            <w:tcW w:w="1976" w:type="dxa"/>
          </w:tcPr>
          <w:p w14:paraId="4C0B46A1" w14:textId="77777777" w:rsidR="00B87CD9" w:rsidRDefault="00B87CD9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Leveraged Funds:</w:t>
            </w:r>
          </w:p>
          <w:p w14:paraId="14898312" w14:textId="568DCD8D" w:rsidR="00B87CD9" w:rsidRPr="00B87CD9" w:rsidRDefault="00B87CD9" w:rsidP="00C34D79">
            <w:pPr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What other funds have been leveraged to support this work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7384" w:type="dxa"/>
          </w:tcPr>
          <w:p w14:paraId="7A75FDB0" w14:textId="77777777" w:rsidR="00B87CD9" w:rsidRPr="004D0C56" w:rsidRDefault="00B87CD9" w:rsidP="00C34D79">
            <w:pPr>
              <w:rPr>
                <w:rFonts w:asciiTheme="minorHAnsi" w:hAnsiTheme="minorHAnsi" w:cs="Arial"/>
              </w:rPr>
            </w:pPr>
          </w:p>
        </w:tc>
      </w:tr>
      <w:tr w:rsidR="00787F87" w:rsidRPr="004D0C56" w14:paraId="07BF4A52" w14:textId="77777777" w:rsidTr="007B7BAF">
        <w:tc>
          <w:tcPr>
            <w:tcW w:w="1976" w:type="dxa"/>
          </w:tcPr>
          <w:p w14:paraId="2B39FC65" w14:textId="2A6B82E5" w:rsidR="00787F87" w:rsidRDefault="000D4995" w:rsidP="00C34D79">
            <w:pPr>
              <w:rPr>
                <w:rFonts w:asciiTheme="minorHAnsi" w:hAnsiTheme="minorHAnsi" w:cs="Arial"/>
                <w:sz w:val="22"/>
              </w:rPr>
            </w:pPr>
            <w:hyperlink r:id="rId8" w:history="1">
              <w:r w:rsidR="00216590" w:rsidRPr="008F1A20">
                <w:rPr>
                  <w:rStyle w:val="Hyperlink"/>
                  <w:rFonts w:asciiTheme="minorHAnsi" w:hAnsiTheme="minorHAnsi" w:cs="Arial"/>
                  <w:sz w:val="22"/>
                </w:rPr>
                <w:t>EATS</w:t>
              </w:r>
            </w:hyperlink>
          </w:p>
          <w:p w14:paraId="6A94702D" w14:textId="1F47800F" w:rsidR="00787F87" w:rsidRPr="00DE2C30" w:rsidRDefault="000D4995" w:rsidP="00EF3062">
            <w:pPr>
              <w:rPr>
                <w:rFonts w:asciiTheme="minorHAnsi" w:hAnsiTheme="minorHAnsi" w:cs="Arial"/>
                <w:i/>
                <w:sz w:val="22"/>
              </w:rPr>
            </w:pPr>
            <w:r>
              <w:rPr>
                <w:rFonts w:asciiTheme="minorHAnsi" w:hAnsiTheme="minorHAnsi" w:cs="Arial"/>
                <w:i/>
                <w:sz w:val="18"/>
                <w:szCs w:val="18"/>
              </w:rPr>
              <w:t>Healthy Food Retail/Food Guidelines have a separate Eat Well! Project Application</w:t>
            </w:r>
          </w:p>
        </w:tc>
        <w:tc>
          <w:tcPr>
            <w:tcW w:w="7384" w:type="dxa"/>
          </w:tcPr>
          <w:p w14:paraId="5BA0651C" w14:textId="21FDD56D" w:rsidR="00956FF5" w:rsidRPr="00956FF5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461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Food Rx                                                                               </w:t>
            </w:r>
          </w:p>
          <w:p w14:paraId="3353B931" w14:textId="7AEB8AEC" w:rsidR="00956FF5" w:rsidRPr="00956FF5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2230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16590">
              <w:rPr>
                <w:rFonts w:asciiTheme="minorHAnsi" w:hAnsiTheme="minorHAnsi" w:cstheme="minorHAnsi"/>
                <w:sz w:val="20"/>
              </w:rPr>
              <w:t xml:space="preserve">SuperShelf </w:t>
            </w:r>
          </w:p>
          <w:p w14:paraId="2DF4545C" w14:textId="2D978D27" w:rsidR="00956FF5" w:rsidRDefault="000D4995" w:rsidP="00956FF5">
            <w:pPr>
              <w:pStyle w:val="ListParagraph"/>
              <w:ind w:left="0"/>
              <w:rPr>
                <w:rFonts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5201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56FF5" w:rsidRPr="00956FF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16590">
              <w:rPr>
                <w:rFonts w:asciiTheme="minorHAnsi" w:hAnsiTheme="minorHAnsi" w:cstheme="minorHAnsi"/>
                <w:sz w:val="20"/>
              </w:rPr>
              <w:t>Breastfeeding</w:t>
            </w:r>
            <w:r w:rsidR="0078661A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gramStart"/>
            <w:r w:rsidR="0078661A">
              <w:rPr>
                <w:rFonts w:asciiTheme="minorHAnsi" w:hAnsiTheme="minorHAnsi" w:cstheme="minorHAnsi"/>
                <w:sz w:val="20"/>
              </w:rPr>
              <w:t>e.g.</w:t>
            </w:r>
            <w:proofErr w:type="gramEnd"/>
            <w:r w:rsidR="0078661A">
              <w:rPr>
                <w:rFonts w:asciiTheme="minorHAnsi" w:hAnsiTheme="minorHAnsi" w:cstheme="minorHAnsi"/>
                <w:sz w:val="20"/>
              </w:rPr>
              <w:t xml:space="preserve"> supportive spaces and places)</w:t>
            </w:r>
          </w:p>
          <w:p w14:paraId="1411F66A" w14:textId="7C9C0D13" w:rsidR="00216590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4440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F5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Community Based Agriculture</w:t>
            </w:r>
          </w:p>
          <w:p w14:paraId="0B0C0940" w14:textId="77777777" w:rsidR="00216590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2472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Community Food Assessment &amp; Planning</w:t>
            </w:r>
          </w:p>
          <w:p w14:paraId="2044CDD2" w14:textId="77777777" w:rsidR="00216590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1224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Food &amp; Nutrition Planning</w:t>
            </w:r>
          </w:p>
          <w:p w14:paraId="0DD2B5F4" w14:textId="77777777" w:rsidR="00216590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5554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Food &amp; Nutrition Security</w:t>
            </w:r>
          </w:p>
          <w:p w14:paraId="596E8CD7" w14:textId="77777777" w:rsidR="00216590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1857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Farm to School, ECE, &amp;/or Institution </w:t>
            </w:r>
          </w:p>
          <w:p w14:paraId="115512CF" w14:textId="7A376FBF" w:rsidR="00216590" w:rsidRPr="00956FF5" w:rsidRDefault="000D4995" w:rsidP="00956FF5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748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Farmers Markets </w:t>
            </w:r>
          </w:p>
        </w:tc>
      </w:tr>
      <w:tr w:rsidR="00216590" w:rsidRPr="004D0C56" w14:paraId="3A7F6F62" w14:textId="77777777" w:rsidTr="007B7BAF">
        <w:tc>
          <w:tcPr>
            <w:tcW w:w="1976" w:type="dxa"/>
          </w:tcPr>
          <w:p w14:paraId="6C2CCC8D" w14:textId="74B4D494" w:rsidR="00216590" w:rsidRDefault="000D4995" w:rsidP="00C34D79">
            <w:pPr>
              <w:rPr>
                <w:rFonts w:asciiTheme="minorHAnsi" w:hAnsiTheme="minorHAnsi" w:cs="Arial"/>
                <w:sz w:val="22"/>
              </w:rPr>
            </w:pPr>
            <w:hyperlink r:id="rId9" w:history="1">
              <w:r w:rsidR="00216590" w:rsidRPr="008F1A20">
                <w:rPr>
                  <w:rStyle w:val="Hyperlink"/>
                  <w:rFonts w:asciiTheme="minorHAnsi" w:hAnsiTheme="minorHAnsi" w:cs="Arial"/>
                  <w:sz w:val="22"/>
                </w:rPr>
                <w:t>MOVES</w:t>
              </w:r>
            </w:hyperlink>
          </w:p>
        </w:tc>
        <w:tc>
          <w:tcPr>
            <w:tcW w:w="7384" w:type="dxa"/>
          </w:tcPr>
          <w:p w14:paraId="27FDC4B9" w14:textId="675B785A" w:rsidR="00216590" w:rsidRDefault="000D4995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7035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Improve Safety &amp; Access to Active Transportation &amp; Mobility</w:t>
            </w:r>
          </w:p>
          <w:p w14:paraId="156C5216" w14:textId="0FED5CBD" w:rsidR="00216590" w:rsidRDefault="000D4995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05096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Safe Routes to Schools</w:t>
            </w:r>
          </w:p>
          <w:p w14:paraId="71FB5C53" w14:textId="27B85D85" w:rsidR="00216590" w:rsidRDefault="000D4995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50766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Park Planning</w:t>
            </w:r>
          </w:p>
          <w:p w14:paraId="7665A4A6" w14:textId="3DBD5654" w:rsidR="00216590" w:rsidRDefault="000D4995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1911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Transit Planning &amp; Access Support</w:t>
            </w:r>
          </w:p>
          <w:p w14:paraId="0B89CB11" w14:textId="74A7F5F2" w:rsidR="00216590" w:rsidRDefault="000D4995" w:rsidP="00216590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13910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590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16590">
              <w:rPr>
                <w:rFonts w:asciiTheme="minorHAnsi" w:hAnsiTheme="minorHAnsi" w:cstheme="minorHAnsi"/>
                <w:sz w:val="20"/>
              </w:rPr>
              <w:t xml:space="preserve"> Safe Routes to Food</w:t>
            </w:r>
          </w:p>
          <w:p w14:paraId="2FD4EAFB" w14:textId="77777777" w:rsidR="00216590" w:rsidRDefault="000D4995" w:rsidP="002648FE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8379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Local Planning (zoning, land use, &amp; comprehensive planning)</w:t>
            </w:r>
          </w:p>
          <w:p w14:paraId="3F2A949B" w14:textId="77777777" w:rsidR="002648FE" w:rsidRDefault="000D4995" w:rsidP="002648FE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74754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Bicycle Sharing Program</w:t>
            </w:r>
          </w:p>
          <w:p w14:paraId="0DB02B72" w14:textId="74866FA9" w:rsidR="002648FE" w:rsidRDefault="000D4995" w:rsidP="002648FE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8799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Cultural Liaisons in Parks</w:t>
            </w:r>
          </w:p>
        </w:tc>
      </w:tr>
      <w:tr w:rsidR="00216590" w:rsidRPr="004D0C56" w14:paraId="5F392F81" w14:textId="77777777" w:rsidTr="007B7BAF">
        <w:tc>
          <w:tcPr>
            <w:tcW w:w="1976" w:type="dxa"/>
          </w:tcPr>
          <w:p w14:paraId="5E68556F" w14:textId="14878027" w:rsidR="00B87CD9" w:rsidRDefault="000D4995" w:rsidP="00C34D79">
            <w:pPr>
              <w:rPr>
                <w:rFonts w:asciiTheme="minorHAnsi" w:hAnsiTheme="minorHAnsi" w:cs="Arial"/>
                <w:sz w:val="22"/>
              </w:rPr>
            </w:pPr>
            <w:hyperlink r:id="rId10" w:history="1">
              <w:r w:rsidR="00216590" w:rsidRPr="008F1A20">
                <w:rPr>
                  <w:rStyle w:val="Hyperlink"/>
                  <w:rFonts w:asciiTheme="minorHAnsi" w:hAnsiTheme="minorHAnsi" w:cs="Arial"/>
                  <w:sz w:val="22"/>
                </w:rPr>
                <w:t>CTF</w:t>
              </w:r>
            </w:hyperlink>
          </w:p>
          <w:p w14:paraId="200FB3FF" w14:textId="5CFFDA58" w:rsidR="00216590" w:rsidRDefault="00216590" w:rsidP="00C34D79">
            <w:pPr>
              <w:rPr>
                <w:rFonts w:asciiTheme="minorHAnsi" w:hAnsiTheme="minorHAnsi" w:cs="Arial"/>
                <w:sz w:val="22"/>
              </w:rPr>
            </w:pPr>
            <w:r w:rsidRPr="00B87C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Commercial Tobacco Free Living</w:t>
            </w:r>
          </w:p>
        </w:tc>
        <w:tc>
          <w:tcPr>
            <w:tcW w:w="7384" w:type="dxa"/>
          </w:tcPr>
          <w:p w14:paraId="2443645C" w14:textId="77777777" w:rsidR="00216590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9143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Point of Sale</w:t>
            </w:r>
          </w:p>
          <w:p w14:paraId="28DE37A8" w14:textId="77777777" w:rsidR="002648FE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6466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Smoke-free Housing</w:t>
            </w:r>
          </w:p>
          <w:p w14:paraId="1579081E" w14:textId="2C2E8924" w:rsidR="002648FE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3558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Outdoor Community &amp; Cultural Spaces &amp; Events</w:t>
            </w:r>
          </w:p>
        </w:tc>
      </w:tr>
      <w:tr w:rsidR="00216590" w:rsidRPr="004D0C56" w14:paraId="027D9380" w14:textId="77777777" w:rsidTr="007B7BAF">
        <w:tc>
          <w:tcPr>
            <w:tcW w:w="1976" w:type="dxa"/>
          </w:tcPr>
          <w:p w14:paraId="3C14C8F4" w14:textId="77777777" w:rsidR="00216590" w:rsidRDefault="000D4995" w:rsidP="00C34D79">
            <w:pPr>
              <w:rPr>
                <w:rStyle w:val="Hyperlink"/>
                <w:rFonts w:asciiTheme="minorHAnsi" w:hAnsiTheme="minorHAnsi" w:cs="Arial"/>
                <w:sz w:val="22"/>
              </w:rPr>
            </w:pPr>
            <w:hyperlink r:id="rId11" w:history="1">
              <w:r w:rsidR="00216590" w:rsidRPr="008F1A20">
                <w:rPr>
                  <w:rStyle w:val="Hyperlink"/>
                  <w:rFonts w:asciiTheme="minorHAnsi" w:hAnsiTheme="minorHAnsi" w:cs="Arial"/>
                  <w:sz w:val="22"/>
                </w:rPr>
                <w:t>Well-being</w:t>
              </w:r>
            </w:hyperlink>
          </w:p>
          <w:p w14:paraId="2E1618A8" w14:textId="406933F7" w:rsidR="005E1651" w:rsidRDefault="005E1651" w:rsidP="00C34D79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7384" w:type="dxa"/>
          </w:tcPr>
          <w:p w14:paraId="5B5FC937" w14:textId="77777777" w:rsidR="00216590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4734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Build Trauma-informed Principles into Institutions</w:t>
            </w:r>
          </w:p>
          <w:p w14:paraId="20BCB522" w14:textId="6BE4B891" w:rsidR="002648FE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7061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FE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2648FE">
              <w:rPr>
                <w:rFonts w:asciiTheme="minorHAnsi" w:hAnsiTheme="minorHAnsi" w:cstheme="minorHAnsi"/>
                <w:sz w:val="20"/>
              </w:rPr>
              <w:t xml:space="preserve"> Innovative Activities (Developed through 6 Steps)</w:t>
            </w:r>
          </w:p>
        </w:tc>
      </w:tr>
      <w:tr w:rsidR="005E1651" w:rsidRPr="004D0C56" w14:paraId="0B10F6FD" w14:textId="77777777" w:rsidTr="007B7BAF">
        <w:tc>
          <w:tcPr>
            <w:tcW w:w="1976" w:type="dxa"/>
          </w:tcPr>
          <w:p w14:paraId="179B99CD" w14:textId="77777777" w:rsidR="005E1651" w:rsidRDefault="005E1651" w:rsidP="00C34D79">
            <w:pPr>
              <w:rPr>
                <w:rFonts w:asciiTheme="majorHAnsi" w:hAnsiTheme="majorHAnsi"/>
                <w:sz w:val="22"/>
                <w:szCs w:val="22"/>
              </w:rPr>
            </w:pPr>
            <w:r w:rsidRPr="005E1651">
              <w:rPr>
                <w:rFonts w:asciiTheme="majorHAnsi" w:hAnsiTheme="majorHAnsi"/>
                <w:sz w:val="22"/>
                <w:szCs w:val="22"/>
              </w:rPr>
              <w:t>Well-being Boost</w:t>
            </w:r>
          </w:p>
          <w:p w14:paraId="371AE74D" w14:textId="0187B095" w:rsidR="003D4666" w:rsidRPr="003D4666" w:rsidRDefault="003D4666" w:rsidP="00C34D79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>
              <w:rPr>
                <w:rFonts w:asciiTheme="majorHAnsi" w:hAnsiTheme="majorHAnsi"/>
                <w:i/>
                <w:iCs/>
                <w:sz w:val="18"/>
                <w:szCs w:val="18"/>
              </w:rPr>
              <w:t>Add on activity only</w:t>
            </w:r>
          </w:p>
        </w:tc>
        <w:tc>
          <w:tcPr>
            <w:tcW w:w="7384" w:type="dxa"/>
          </w:tcPr>
          <w:p w14:paraId="1E284CA4" w14:textId="77AB5DB4" w:rsidR="005E1651" w:rsidRDefault="000D4995" w:rsidP="00956FF5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4031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651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E1651">
              <w:rPr>
                <w:rFonts w:asciiTheme="minorHAnsi" w:hAnsiTheme="minorHAnsi" w:cstheme="minorHAnsi"/>
                <w:sz w:val="20"/>
              </w:rPr>
              <w:t xml:space="preserve"> I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>nclud</w:t>
            </w:r>
            <w:r w:rsidR="005E1651">
              <w:rPr>
                <w:rFonts w:asciiTheme="minorHAnsi" w:hAnsiTheme="minorHAnsi" w:cstheme="minorHAnsi"/>
                <w:sz w:val="20"/>
              </w:rPr>
              <w:t>e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E1651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Social Connection and/or Belonging </w:t>
            </w:r>
            <w:r w:rsidR="005E1651">
              <w:rPr>
                <w:rFonts w:asciiTheme="minorHAnsi" w:hAnsiTheme="minorHAnsi" w:cstheme="minorHAnsi"/>
                <w:sz w:val="20"/>
              </w:rPr>
              <w:t>B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 xml:space="preserve">oost to the </w:t>
            </w:r>
            <w:r w:rsidR="005E1651">
              <w:rPr>
                <w:rFonts w:asciiTheme="minorHAnsi" w:hAnsiTheme="minorHAnsi" w:cstheme="minorHAnsi"/>
                <w:sz w:val="20"/>
              </w:rPr>
              <w:t xml:space="preserve">above </w:t>
            </w:r>
            <w:r w:rsidR="005E1651" w:rsidRPr="005E1651">
              <w:rPr>
                <w:rFonts w:asciiTheme="minorHAnsi" w:hAnsiTheme="minorHAnsi" w:cstheme="minorHAnsi"/>
                <w:sz w:val="20"/>
              </w:rPr>
              <w:t>selected activity(</w:t>
            </w:r>
            <w:proofErr w:type="spellStart"/>
            <w:r w:rsidR="005E1651" w:rsidRPr="005E1651">
              <w:rPr>
                <w:rFonts w:asciiTheme="minorHAnsi" w:hAnsiTheme="minorHAnsi" w:cstheme="minorHAnsi"/>
                <w:sz w:val="20"/>
              </w:rPr>
              <w:t>ies</w:t>
            </w:r>
            <w:proofErr w:type="spellEnd"/>
            <w:r w:rsidR="005E1651" w:rsidRPr="005E1651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837BB4" w:rsidRPr="004D0C56" w14:paraId="75F2EEC0" w14:textId="77777777" w:rsidTr="00B87CD9">
        <w:trPr>
          <w:trHeight w:val="989"/>
        </w:trPr>
        <w:tc>
          <w:tcPr>
            <w:tcW w:w="1976" w:type="dxa"/>
          </w:tcPr>
          <w:p w14:paraId="5092EB54" w14:textId="77777777" w:rsidR="00837BB4" w:rsidRDefault="00574403" w:rsidP="00C34D7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 xml:space="preserve">Activities targeted to:  </w:t>
            </w:r>
          </w:p>
          <w:p w14:paraId="2F5AD08E" w14:textId="6655CC02" w:rsidR="00574403" w:rsidRDefault="00574403" w:rsidP="00C34D79">
            <w:pPr>
              <w:rPr>
                <w:rFonts w:asciiTheme="minorHAnsi" w:hAnsiTheme="minorHAnsi" w:cs="Arial"/>
                <w:sz w:val="22"/>
              </w:rPr>
            </w:pPr>
            <w:r w:rsidRPr="00574403">
              <w:rPr>
                <w:rFonts w:cs="Arial"/>
                <w:bCs/>
                <w:i/>
              </w:rPr>
              <w:t>(check applicable boxes)</w:t>
            </w:r>
          </w:p>
        </w:tc>
        <w:tc>
          <w:tcPr>
            <w:tcW w:w="7384" w:type="dxa"/>
          </w:tcPr>
          <w:p w14:paraId="5E9032B6" w14:textId="77777777" w:rsidR="00B87CD9" w:rsidRP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7375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403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574403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age 60+</w:t>
            </w:r>
          </w:p>
          <w:p w14:paraId="5CF665FA" w14:textId="6BB37646" w:rsidR="00B87CD9" w:rsidRP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5215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People </w:t>
            </w:r>
            <w:proofErr w:type="gramStart"/>
            <w:r w:rsidR="00B87CD9" w:rsidRPr="00B87CD9">
              <w:rPr>
                <w:rFonts w:asciiTheme="minorHAnsi" w:hAnsiTheme="minorHAnsi" w:cstheme="minorHAnsi"/>
                <w:sz w:val="20"/>
              </w:rPr>
              <w:t>age</w:t>
            </w:r>
            <w:proofErr w:type="gramEnd"/>
            <w:r w:rsidR="00B87CD9" w:rsidRPr="00B87CD9">
              <w:rPr>
                <w:rFonts w:asciiTheme="minorHAnsi" w:hAnsiTheme="minorHAnsi" w:cstheme="minorHAnsi"/>
                <w:sz w:val="20"/>
              </w:rPr>
              <w:t xml:space="preserve"> 18 and under</w:t>
            </w:r>
          </w:p>
          <w:p w14:paraId="1F309F6F" w14:textId="21AC57DD" w:rsid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35677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low-income backgrounds</w:t>
            </w:r>
          </w:p>
          <w:p w14:paraId="39783259" w14:textId="527D0818" w:rsidR="00B87CD9" w:rsidRP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58888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of color and American Indians</w:t>
            </w:r>
          </w:p>
          <w:p w14:paraId="5330414B" w14:textId="686F535E" w:rsidR="00B87CD9" w:rsidRP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8658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 People with disabilities</w:t>
            </w:r>
          </w:p>
          <w:p w14:paraId="7D45C697" w14:textId="2761155B" w:rsidR="00B87CD9" w:rsidRDefault="000D4995" w:rsidP="00B87CD9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59953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 w:rsidRPr="00C5226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7CD9" w:rsidRPr="00B87CD9">
              <w:rPr>
                <w:rFonts w:asciiTheme="minorHAnsi" w:hAnsiTheme="minorHAnsi" w:cstheme="minorHAnsi"/>
                <w:sz w:val="20"/>
              </w:rPr>
              <w:t>People with mental illness</w:t>
            </w:r>
          </w:p>
          <w:p w14:paraId="5DD2AAE5" w14:textId="6537618A" w:rsidR="00837BB4" w:rsidRPr="00B87CD9" w:rsidRDefault="000D4995" w:rsidP="0057440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1014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CD9" w:rsidRPr="00C5226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B87CD9">
              <w:rPr>
                <w:rFonts w:asciiTheme="minorHAnsi" w:hAnsiTheme="minorHAnsi" w:cstheme="minorHAnsi"/>
                <w:sz w:val="20"/>
              </w:rPr>
              <w:t xml:space="preserve"> None of the above</w:t>
            </w:r>
          </w:p>
        </w:tc>
      </w:tr>
      <w:tr w:rsidR="0077656D" w:rsidRPr="004D0C56" w14:paraId="7690314A" w14:textId="77777777" w:rsidTr="0077656D">
        <w:tc>
          <w:tcPr>
            <w:tcW w:w="1976" w:type="dxa"/>
          </w:tcPr>
          <w:p w14:paraId="03BE3A9C" w14:textId="77777777" w:rsidR="00EF3062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Goal(s):</w:t>
            </w:r>
          </w:p>
        </w:tc>
        <w:tc>
          <w:tcPr>
            <w:tcW w:w="7384" w:type="dxa"/>
          </w:tcPr>
          <w:p w14:paraId="33DB13B7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3F184D17" w14:textId="77777777" w:rsidTr="0077656D">
        <w:tc>
          <w:tcPr>
            <w:tcW w:w="1976" w:type="dxa"/>
          </w:tcPr>
          <w:p w14:paraId="14BFCD9C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Objective(s):</w:t>
            </w:r>
          </w:p>
          <w:p w14:paraId="1D3F988A" w14:textId="77777777" w:rsidR="0077656D" w:rsidRPr="004D0C56" w:rsidRDefault="0077656D" w:rsidP="00C34D79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4D0C56">
              <w:rPr>
                <w:rFonts w:asciiTheme="minorHAnsi" w:hAnsiTheme="minorHAnsi" w:cs="Arial"/>
                <w:i/>
                <w:sz w:val="18"/>
                <w:szCs w:val="18"/>
              </w:rPr>
              <w:t>Objectives should be specific, measurable and have a defined completion date</w:t>
            </w:r>
          </w:p>
        </w:tc>
        <w:tc>
          <w:tcPr>
            <w:tcW w:w="7384" w:type="dxa"/>
          </w:tcPr>
          <w:p w14:paraId="2BCBA8D2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  <w:tr w:rsidR="0077656D" w:rsidRPr="004D0C56" w14:paraId="15790A98" w14:textId="77777777" w:rsidTr="0077656D">
        <w:tc>
          <w:tcPr>
            <w:tcW w:w="1976" w:type="dxa"/>
          </w:tcPr>
          <w:p w14:paraId="22524C2A" w14:textId="77777777" w:rsidR="0077656D" w:rsidRPr="0077656D" w:rsidRDefault="0077656D" w:rsidP="00C34D79">
            <w:pPr>
              <w:rPr>
                <w:rFonts w:asciiTheme="minorHAnsi" w:hAnsiTheme="minorHAnsi" w:cs="Arial"/>
                <w:sz w:val="22"/>
              </w:rPr>
            </w:pPr>
            <w:r w:rsidRPr="0077656D">
              <w:rPr>
                <w:rFonts w:asciiTheme="minorHAnsi" w:hAnsiTheme="minorHAnsi" w:cs="Arial"/>
                <w:sz w:val="22"/>
              </w:rPr>
              <w:t>Project Narrative:</w:t>
            </w:r>
          </w:p>
        </w:tc>
        <w:tc>
          <w:tcPr>
            <w:tcW w:w="7384" w:type="dxa"/>
          </w:tcPr>
          <w:p w14:paraId="4A40B4CF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2F6542F7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5AC6C86F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  <w:p w14:paraId="170427D6" w14:textId="77777777" w:rsidR="0077656D" w:rsidRPr="004D0C56" w:rsidRDefault="0077656D" w:rsidP="00C34D79">
            <w:pPr>
              <w:rPr>
                <w:rFonts w:asciiTheme="minorHAnsi" w:hAnsiTheme="minorHAnsi" w:cs="Arial"/>
              </w:rPr>
            </w:pPr>
          </w:p>
        </w:tc>
      </w:tr>
    </w:tbl>
    <w:p w14:paraId="1759B69E" w14:textId="77777777" w:rsidR="0077656D" w:rsidRDefault="0077656D" w:rsidP="009C7D71">
      <w:pPr>
        <w:rPr>
          <w:rFonts w:asciiTheme="minorHAnsi" w:hAnsiTheme="minorHAnsi"/>
          <w:sz w:val="22"/>
          <w:szCs w:val="22"/>
        </w:rPr>
      </w:pPr>
    </w:p>
    <w:p w14:paraId="3BA9440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39EB4FF8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94FA9A0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204FE5CA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1522B805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ED2276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7E35002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0A72783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CC78CF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503A344F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62B73C9E" w14:textId="77777777" w:rsidR="0078661A" w:rsidRP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315DFBB" w14:textId="77777777" w:rsidR="0078661A" w:rsidRDefault="0078661A" w:rsidP="0078661A">
      <w:pPr>
        <w:rPr>
          <w:rFonts w:asciiTheme="minorHAnsi" w:hAnsiTheme="minorHAnsi"/>
          <w:sz w:val="22"/>
          <w:szCs w:val="22"/>
        </w:rPr>
      </w:pPr>
    </w:p>
    <w:p w14:paraId="71A10190" w14:textId="4D77B484" w:rsid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0455177B" w14:textId="77777777" w:rsidR="0078661A" w:rsidRDefault="0078661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5F98387E" w14:textId="50B2600B" w:rsidR="0078661A" w:rsidRPr="0078661A" w:rsidRDefault="0078661A" w:rsidP="0078661A">
      <w:pPr>
        <w:tabs>
          <w:tab w:val="left" w:pos="2496"/>
        </w:tabs>
        <w:rPr>
          <w:rFonts w:asciiTheme="minorHAnsi" w:hAnsiTheme="minorHAnsi"/>
          <w:sz w:val="22"/>
          <w:szCs w:val="22"/>
        </w:rPr>
        <w:sectPr w:rsidR="0078661A" w:rsidRPr="0078661A" w:rsidSect="00C92FF3">
          <w:headerReference w:type="default" r:id="rId12"/>
          <w:footerReference w:type="default" r:id="rId13"/>
          <w:pgSz w:w="12240" w:h="15840"/>
          <w:pgMar w:top="1080" w:right="1800" w:bottom="1080" w:left="1800" w:header="720" w:footer="720" w:gutter="0"/>
          <w:cols w:space="720"/>
          <w:docGrid w:linePitch="360"/>
        </w:sectPr>
      </w:pPr>
    </w:p>
    <w:p w14:paraId="6DBC1A5B" w14:textId="77777777" w:rsidR="005B706A" w:rsidRPr="000C098D" w:rsidRDefault="005B706A" w:rsidP="009C7D71">
      <w:pPr>
        <w:rPr>
          <w:rFonts w:asciiTheme="minorHAnsi" w:hAnsiTheme="minorHAnsi"/>
          <w:sz w:val="22"/>
          <w:szCs w:val="22"/>
        </w:rPr>
      </w:pPr>
    </w:p>
    <w:tbl>
      <w:tblPr>
        <w:tblW w:w="13730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6" w:space="0" w:color="4F81BD"/>
          <w:insideV w:val="single" w:sz="6" w:space="0" w:color="4F81BD"/>
        </w:tblBorders>
        <w:tblLook w:val="0000" w:firstRow="0" w:lastRow="0" w:firstColumn="0" w:lastColumn="0" w:noHBand="0" w:noVBand="0"/>
      </w:tblPr>
      <w:tblGrid>
        <w:gridCol w:w="4435"/>
        <w:gridCol w:w="2610"/>
        <w:gridCol w:w="1800"/>
        <w:gridCol w:w="2250"/>
        <w:gridCol w:w="2359"/>
        <w:gridCol w:w="251"/>
        <w:gridCol w:w="25"/>
      </w:tblGrid>
      <w:tr w:rsidR="00957C9D" w:rsidRPr="000C098D" w14:paraId="31703416" w14:textId="77777777" w:rsidTr="008F6597">
        <w:trPr>
          <w:trHeight w:val="244"/>
          <w:jc w:val="center"/>
        </w:trPr>
        <w:tc>
          <w:tcPr>
            <w:tcW w:w="13454" w:type="dxa"/>
            <w:gridSpan w:val="5"/>
            <w:tcBorders>
              <w:top w:val="single" w:sz="8" w:space="0" w:color="4F81BD"/>
            </w:tcBorders>
            <w:shd w:val="clear" w:color="auto" w:fill="4F81BD"/>
          </w:tcPr>
          <w:p w14:paraId="644BF411" w14:textId="6106B53D" w:rsidR="00957C9D" w:rsidRPr="0077656D" w:rsidRDefault="00957C9D" w:rsidP="008F6597">
            <w:pPr>
              <w:jc w:val="center"/>
              <w:rPr>
                <w:rFonts w:asciiTheme="minorHAnsi" w:hAnsiTheme="minorHAnsi" w:cs="Arial"/>
                <w:color w:val="FFFFFF" w:themeColor="background1"/>
                <w:sz w:val="24"/>
              </w:rPr>
            </w:pP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Project Action Plan (January 1,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24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>– September 30, 20</w:t>
            </w:r>
            <w:r w:rsidR="00B87CD9">
              <w:rPr>
                <w:rFonts w:asciiTheme="minorHAnsi" w:hAnsiTheme="minorHAnsi" w:cs="Arial"/>
                <w:color w:val="FFFFFF" w:themeColor="background1"/>
                <w:sz w:val="24"/>
              </w:rPr>
              <w:t>25</w:t>
            </w:r>
            <w:r w:rsidRPr="0077656D">
              <w:rPr>
                <w:rFonts w:asciiTheme="minorHAnsi" w:hAnsiTheme="minorHAnsi" w:cs="Arial"/>
                <w:color w:val="FFFFFF" w:themeColor="background1"/>
                <w:sz w:val="24"/>
              </w:rPr>
              <w:t xml:space="preserve">)  </w:t>
            </w:r>
          </w:p>
          <w:p w14:paraId="50DF164D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Cs/>
                <w:i/>
                <w:color w:val="FFFFFF"/>
                <w:sz w:val="24"/>
                <w:szCs w:val="22"/>
              </w:rPr>
            </w:pPr>
            <w:r w:rsidRPr="00BA02C1">
              <w:rPr>
                <w:rFonts w:asciiTheme="minorHAnsi" w:hAnsiTheme="minorHAnsi"/>
                <w:bCs/>
                <w:i/>
                <w:color w:val="FFFFFF"/>
                <w:sz w:val="22"/>
                <w:szCs w:val="22"/>
              </w:rPr>
              <w:t>Please add more lines as needed.</w:t>
            </w:r>
          </w:p>
        </w:tc>
        <w:tc>
          <w:tcPr>
            <w:tcW w:w="276" w:type="dxa"/>
            <w:gridSpan w:val="2"/>
            <w:tcBorders>
              <w:top w:val="single" w:sz="8" w:space="0" w:color="4F81BD"/>
            </w:tcBorders>
            <w:shd w:val="clear" w:color="auto" w:fill="4F81BD"/>
          </w:tcPr>
          <w:p w14:paraId="196777EB" w14:textId="77777777" w:rsidR="00957C9D" w:rsidRPr="00BA02C1" w:rsidRDefault="00957C9D" w:rsidP="008F6597">
            <w:pPr>
              <w:jc w:val="center"/>
              <w:rPr>
                <w:rFonts w:asciiTheme="minorHAnsi" w:hAnsiTheme="min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957C9D" w:rsidRPr="000C098D" w14:paraId="4613F53D" w14:textId="77777777" w:rsidTr="008F6597">
        <w:trPr>
          <w:gridAfter w:val="1"/>
          <w:wAfter w:w="25" w:type="dxa"/>
          <w:trHeight w:val="487"/>
          <w:jc w:val="center"/>
        </w:trPr>
        <w:tc>
          <w:tcPr>
            <w:tcW w:w="4435" w:type="dxa"/>
            <w:shd w:val="clear" w:color="auto" w:fill="DBE5F1"/>
          </w:tcPr>
          <w:p w14:paraId="388AEEE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Specific Activities Proposed </w:t>
            </w:r>
          </w:p>
          <w:p w14:paraId="44FD107B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i/>
                <w:sz w:val="20"/>
              </w:rPr>
              <w:t>The specific activities that will lead to the achievement of the reportable milestone in the timeframe. If a milestone has already been achieved by all your partner sites, write “Milestone Achieved.”</w:t>
            </w:r>
          </w:p>
        </w:tc>
        <w:tc>
          <w:tcPr>
            <w:tcW w:w="2610" w:type="dxa"/>
            <w:shd w:val="clear" w:color="auto" w:fill="DBE5F1"/>
          </w:tcPr>
          <w:p w14:paraId="3B6E075D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Person(s)</w:t>
            </w: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Responsible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071D5BF9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>Staff persons responsible for completing the milestone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.</w:t>
            </w:r>
          </w:p>
        </w:tc>
        <w:tc>
          <w:tcPr>
            <w:tcW w:w="1800" w:type="dxa"/>
            <w:shd w:val="clear" w:color="auto" w:fill="DBE5F1"/>
          </w:tcPr>
          <w:p w14:paraId="0C5E0320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Timeframe</w:t>
            </w:r>
          </w:p>
          <w:p w14:paraId="0DAAA7CA" w14:textId="77777777" w:rsidR="00957C9D" w:rsidRPr="0065725F" w:rsidRDefault="00957C9D" w:rsidP="008F6597">
            <w:pPr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Quarter in w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hich 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m</w:t>
            </w:r>
            <w:r w:rsidRPr="0065725F">
              <w:rPr>
                <w:rFonts w:asciiTheme="minorHAnsi" w:hAnsiTheme="minorHAnsi"/>
                <w:bCs/>
                <w:i/>
                <w:sz w:val="20"/>
                <w:szCs w:val="22"/>
              </w:rPr>
              <w:t>ilestone will be completed</w:t>
            </w: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by.</w:t>
            </w:r>
          </w:p>
        </w:tc>
        <w:tc>
          <w:tcPr>
            <w:tcW w:w="2250" w:type="dxa"/>
            <w:shd w:val="clear" w:color="auto" w:fill="DBE5F1"/>
          </w:tcPr>
          <w:p w14:paraId="66F39698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Budget</w:t>
            </w:r>
          </w:p>
          <w:p w14:paraId="29E5377C" w14:textId="77777777" w:rsidR="00957C9D" w:rsidRPr="000C098D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2"/>
              </w:rPr>
              <w:t>Provide necessary</w:t>
            </w:r>
            <w:r w:rsidRPr="000C098D">
              <w:rPr>
                <w:rFonts w:asciiTheme="minorHAnsi" w:hAnsiTheme="minorHAnsi"/>
                <w:bCs/>
                <w:i/>
                <w:sz w:val="20"/>
                <w:szCs w:val="22"/>
              </w:rPr>
              <w:t xml:space="preserve"> budget for each milestone and description of how those funds will be used. </w:t>
            </w:r>
          </w:p>
        </w:tc>
        <w:tc>
          <w:tcPr>
            <w:tcW w:w="2610" w:type="dxa"/>
            <w:gridSpan w:val="2"/>
            <w:shd w:val="clear" w:color="auto" w:fill="DBE5F1"/>
          </w:tcPr>
          <w:p w14:paraId="598E69F6" w14:textId="77777777" w:rsidR="00957C9D" w:rsidRPr="001D45D6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D45D6">
              <w:rPr>
                <w:rFonts w:asciiTheme="minorHAnsi" w:hAnsiTheme="minorHAnsi"/>
                <w:b/>
                <w:bCs/>
                <w:sz w:val="22"/>
                <w:szCs w:val="22"/>
              </w:rPr>
              <w:t>Required Match</w:t>
            </w:r>
          </w:p>
          <w:p w14:paraId="4783DB02" w14:textId="77777777" w:rsidR="00957C9D" w:rsidRPr="003F2220" w:rsidRDefault="00957C9D" w:rsidP="008F6597">
            <w:pPr>
              <w:rPr>
                <w:rFonts w:asciiTheme="minorHAnsi" w:hAnsiTheme="minorHAnsi"/>
                <w:bCs/>
                <w:i/>
                <w:sz w:val="20"/>
                <w:szCs w:val="22"/>
              </w:rPr>
            </w:pPr>
            <w:r w:rsidRPr="001D45D6">
              <w:rPr>
                <w:rFonts w:asciiTheme="minorHAnsi" w:hAnsiTheme="minorHAnsi"/>
                <w:bCs/>
                <w:i/>
                <w:sz w:val="20"/>
                <w:szCs w:val="22"/>
              </w:rPr>
              <w:t>10% match required. Can be in-kind.</w:t>
            </w:r>
          </w:p>
          <w:p w14:paraId="2875B0F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957C9D" w:rsidRPr="000C098D" w14:paraId="761CC974" w14:textId="77777777" w:rsidTr="008F6597">
        <w:trPr>
          <w:gridAfter w:val="1"/>
          <w:wAfter w:w="25" w:type="dxa"/>
          <w:trHeight w:val="974"/>
          <w:jc w:val="center"/>
        </w:trPr>
        <w:tc>
          <w:tcPr>
            <w:tcW w:w="4435" w:type="dxa"/>
            <w:shd w:val="clear" w:color="auto" w:fill="95B3D7"/>
          </w:tcPr>
          <w:p w14:paraId="06B3ED65" w14:textId="77777777" w:rsidR="00957C9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FA6F310" w14:textId="77777777" w:rsidR="00957C9D" w:rsidRPr="000C098D" w:rsidRDefault="00957C9D" w:rsidP="008F6597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Participants recruited and meeting scheduled developed. Committee responsibilities and goals outlined and work plan established</w:t>
            </w:r>
          </w:p>
        </w:tc>
        <w:tc>
          <w:tcPr>
            <w:tcW w:w="2610" w:type="dxa"/>
            <w:shd w:val="clear" w:color="auto" w:fill="95B3D7"/>
          </w:tcPr>
          <w:p w14:paraId="02C78F92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CDB96F3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C098D">
              <w:rPr>
                <w:rFonts w:asciiTheme="minorHAnsi" w:hAnsiTheme="minorHAnsi"/>
                <w:b/>
                <w:bCs/>
                <w:sz w:val="22"/>
                <w:szCs w:val="22"/>
              </w:rPr>
              <w:t>Jane Doe</w:t>
            </w:r>
          </w:p>
          <w:p w14:paraId="4F3AC9FC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95B3D7"/>
          </w:tcPr>
          <w:p w14:paraId="1D63B3FF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14FD0340" w14:textId="271F927C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By March 20</w:t>
            </w:r>
            <w:r w:rsidR="00123167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250" w:type="dxa"/>
            <w:shd w:val="clear" w:color="auto" w:fill="95B3D7"/>
          </w:tcPr>
          <w:p w14:paraId="497257E9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42A35F2F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2610" w:type="dxa"/>
            <w:gridSpan w:val="2"/>
            <w:shd w:val="clear" w:color="auto" w:fill="95B3D7"/>
          </w:tcPr>
          <w:p w14:paraId="10876A3D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EXAMPLE:</w:t>
            </w:r>
          </w:p>
          <w:p w14:paraId="360369AC" w14:textId="77777777" w:rsidR="00957C9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In-Kind: Staff time to meet, meeting space within school </w:t>
            </w:r>
          </w:p>
          <w:p w14:paraId="3BF9B836" w14:textId="77777777" w:rsidR="00957C9D" w:rsidRPr="000C098D" w:rsidRDefault="00957C9D" w:rsidP="008F6597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$300</w:t>
            </w:r>
          </w:p>
        </w:tc>
      </w:tr>
      <w:tr w:rsidR="00957C9D" w:rsidRPr="000C098D" w14:paraId="0B5C736A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49695F2D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751AE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299552A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608FADF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031302B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E96CB31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74C454D1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2AF6C64F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5822A116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8AA16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85EF98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79C6D638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69FDDDE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4B36F59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67828F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1AC8BC1D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21E56E57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4B49751B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521A5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31B8A829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1417F1FB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AAEFC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39BE0EC5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57C9D" w:rsidRPr="000C098D" w14:paraId="2818FEC9" w14:textId="77777777" w:rsidTr="008F6597">
        <w:trPr>
          <w:gridAfter w:val="1"/>
          <w:wAfter w:w="25" w:type="dxa"/>
          <w:trHeight w:val="72"/>
          <w:jc w:val="center"/>
        </w:trPr>
        <w:tc>
          <w:tcPr>
            <w:tcW w:w="4435" w:type="dxa"/>
          </w:tcPr>
          <w:p w14:paraId="5C1E68F8" w14:textId="77777777" w:rsidR="00957C9D" w:rsidRPr="0043074C" w:rsidRDefault="00957C9D" w:rsidP="008F6597">
            <w:pPr>
              <w:pStyle w:val="ListParagrap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</w:tcPr>
          <w:p w14:paraId="15ADDBF8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14:paraId="49DC85D2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06A321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610" w:type="dxa"/>
            <w:gridSpan w:val="2"/>
          </w:tcPr>
          <w:p w14:paraId="15ACFAAA" w14:textId="77777777" w:rsidR="00957C9D" w:rsidRPr="000C098D" w:rsidRDefault="00957C9D" w:rsidP="008F659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1F3333E" w14:textId="77777777" w:rsidR="00C76746" w:rsidRPr="000C098D" w:rsidRDefault="00C76746" w:rsidP="009C7D71">
      <w:pPr>
        <w:rPr>
          <w:rFonts w:asciiTheme="minorHAnsi" w:hAnsiTheme="minorHAnsi"/>
          <w:sz w:val="22"/>
          <w:szCs w:val="22"/>
        </w:rPr>
      </w:pPr>
    </w:p>
    <w:tbl>
      <w:tblPr>
        <w:tblStyle w:val="LightGrid-Accent1"/>
        <w:tblpPr w:leftFromText="180" w:rightFromText="180" w:vertAnchor="text" w:horzAnchor="page" w:tblpX="7260" w:tblpY="267"/>
        <w:tblW w:w="7621" w:type="dxa"/>
        <w:tblLook w:val="04A0" w:firstRow="1" w:lastRow="0" w:firstColumn="1" w:lastColumn="0" w:noHBand="0" w:noVBand="1"/>
      </w:tblPr>
      <w:tblGrid>
        <w:gridCol w:w="2448"/>
        <w:gridCol w:w="1890"/>
        <w:gridCol w:w="3283"/>
      </w:tblGrid>
      <w:tr w:rsidR="00DE2C30" w14:paraId="5C52BE1D" w14:textId="77777777" w:rsidTr="00DE2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</w:tcPr>
          <w:p w14:paraId="4A01C3A4" w14:textId="77777777" w:rsidR="00DE2C30" w:rsidRDefault="00DE2C30" w:rsidP="00DE2C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Total Budget &amp; Match:</w:t>
            </w:r>
          </w:p>
        </w:tc>
        <w:tc>
          <w:tcPr>
            <w:tcW w:w="1890" w:type="dxa"/>
          </w:tcPr>
          <w:p w14:paraId="40BB368E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83" w:type="dxa"/>
          </w:tcPr>
          <w:p w14:paraId="6928C677" w14:textId="77777777" w:rsidR="00DE2C30" w:rsidRDefault="00DE2C30" w:rsidP="00DE2C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54342D" w14:textId="77777777" w:rsidR="0065725F" w:rsidRDefault="0065725F" w:rsidP="009C7D7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526293CA" w14:textId="77777777" w:rsidR="000241E2" w:rsidRPr="000C098D" w:rsidRDefault="000241E2" w:rsidP="009C7D71">
      <w:pPr>
        <w:rPr>
          <w:rFonts w:asciiTheme="minorHAnsi" w:hAnsiTheme="minorHAnsi"/>
          <w:sz w:val="22"/>
          <w:szCs w:val="22"/>
        </w:rPr>
      </w:pPr>
    </w:p>
    <w:sectPr w:rsidR="000241E2" w:rsidRPr="000C098D" w:rsidSect="005B706A">
      <w:pgSz w:w="15840" w:h="12240" w:orient="landscape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F97B3" w14:textId="77777777" w:rsidR="00A47BEE" w:rsidRDefault="00A47BEE">
      <w:r>
        <w:separator/>
      </w:r>
    </w:p>
  </w:endnote>
  <w:endnote w:type="continuationSeparator" w:id="0">
    <w:p w14:paraId="5865A906" w14:textId="77777777" w:rsidR="00A47BEE" w:rsidRDefault="00A4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3D82" w14:textId="77777777" w:rsidR="002B295A" w:rsidRPr="00184817" w:rsidRDefault="002B295A" w:rsidP="00EB52A5">
    <w:pPr>
      <w:jc w:val="center"/>
      <w:rPr>
        <w:rFonts w:ascii="Tw Cen MT" w:hAnsi="Tw Cen MT"/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89DE" w14:textId="77777777" w:rsidR="00A47BEE" w:rsidRDefault="00A47BEE">
      <w:r>
        <w:separator/>
      </w:r>
    </w:p>
  </w:footnote>
  <w:footnote w:type="continuationSeparator" w:id="0">
    <w:p w14:paraId="4F34A387" w14:textId="77777777" w:rsidR="00A47BEE" w:rsidRDefault="00A4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24B1" w14:textId="4E1DAA2A" w:rsidR="002B295A" w:rsidRDefault="00B87CD9" w:rsidP="00B87CD9">
    <w:pPr>
      <w:pStyle w:val="Header"/>
      <w:rPr>
        <w:rFonts w:ascii="Tw Cen MT" w:hAnsi="Tw Cen MT"/>
        <w:b/>
        <w:sz w:val="24"/>
      </w:rPr>
    </w:pPr>
    <w:r>
      <w:rPr>
        <w:rFonts w:ascii="Tw Cen MT" w:hAnsi="Tw Cen MT"/>
        <w:b/>
        <w:noProof/>
        <w:sz w:val="24"/>
      </w:rPr>
      <w:drawing>
        <wp:inline distT="0" distB="0" distL="0" distR="0" wp14:anchorId="48DC1DE4" wp14:editId="645D292C">
          <wp:extent cx="1211580" cy="969264"/>
          <wp:effectExtent l="0" t="0" r="7620" b="2540"/>
          <wp:docPr id="4923383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383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183" cy="97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w Cen MT" w:hAnsi="Tw Cen MT"/>
        <w:b/>
        <w:noProof/>
        <w:sz w:val="24"/>
      </w:rPr>
      <w:t xml:space="preserve">    </w:t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tab/>
    </w:r>
    <w:r>
      <w:rPr>
        <w:rFonts w:ascii="Tw Cen MT" w:hAnsi="Tw Cen MT"/>
        <w:b/>
        <w:noProof/>
        <w:sz w:val="24"/>
      </w:rPr>
      <w:drawing>
        <wp:inline distT="0" distB="0" distL="0" distR="0" wp14:anchorId="4A44F45E" wp14:editId="6288A975">
          <wp:extent cx="1234148" cy="1046342"/>
          <wp:effectExtent l="0" t="0" r="4445" b="1905"/>
          <wp:docPr id="1982305820" name="Picture 2" descr="A group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305820" name="Picture 2" descr="A group of people with their arms raise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7" cy="1053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646A9" w14:textId="77777777" w:rsidR="002B295A" w:rsidRPr="00A056ED" w:rsidRDefault="002B295A" w:rsidP="00581D30">
    <w:pPr>
      <w:pStyle w:val="Header"/>
      <w:jc w:val="center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71D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4D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0AA8"/>
    <w:multiLevelType w:val="hybridMultilevel"/>
    <w:tmpl w:val="D11C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B2D69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E306E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0180E"/>
    <w:multiLevelType w:val="hybridMultilevel"/>
    <w:tmpl w:val="6988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95B3D1C"/>
    <w:multiLevelType w:val="hybridMultilevel"/>
    <w:tmpl w:val="D4BCC6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D788B"/>
    <w:multiLevelType w:val="hybridMultilevel"/>
    <w:tmpl w:val="E7344920"/>
    <w:lvl w:ilvl="0" w:tplc="64D0DCC4">
      <w:start w:val="7"/>
      <w:numFmt w:val="bullet"/>
      <w:lvlText w:val="-"/>
      <w:lvlJc w:val="left"/>
      <w:pPr>
        <w:ind w:left="720" w:hanging="360"/>
      </w:pPr>
      <w:rPr>
        <w:rFonts w:ascii="Tw Cen MT" w:eastAsia="Times New Roman" w:hAnsi="Tw Cen MT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40787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7481E"/>
    <w:multiLevelType w:val="hybridMultilevel"/>
    <w:tmpl w:val="B622B9AA"/>
    <w:lvl w:ilvl="0" w:tplc="00B80C9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D2212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F6265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FEB"/>
    <w:multiLevelType w:val="hybridMultilevel"/>
    <w:tmpl w:val="575CD6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D68BE"/>
    <w:multiLevelType w:val="hybridMultilevel"/>
    <w:tmpl w:val="F9000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F22AF5"/>
    <w:multiLevelType w:val="hybridMultilevel"/>
    <w:tmpl w:val="346C9FE6"/>
    <w:lvl w:ilvl="0" w:tplc="B994E816">
      <w:numFmt w:val="bullet"/>
      <w:lvlText w:val="-"/>
      <w:lvlJc w:val="left"/>
      <w:pPr>
        <w:ind w:left="720" w:hanging="360"/>
      </w:pPr>
      <w:rPr>
        <w:rFonts w:ascii="Tw Cen MT" w:eastAsia="Calibri" w:hAnsi="Tw Cen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94004"/>
    <w:multiLevelType w:val="hybridMultilevel"/>
    <w:tmpl w:val="4938801C"/>
    <w:lvl w:ilvl="0" w:tplc="B37E5F6C">
      <w:start w:val="1"/>
      <w:numFmt w:val="decimal"/>
      <w:lvlText w:val="%1.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31EF1"/>
    <w:multiLevelType w:val="hybridMultilevel"/>
    <w:tmpl w:val="DF0C4AA8"/>
    <w:lvl w:ilvl="0" w:tplc="64FA5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E2A03"/>
    <w:multiLevelType w:val="hybridMultilevel"/>
    <w:tmpl w:val="42D8E238"/>
    <w:lvl w:ilvl="0" w:tplc="3168D502">
      <w:start w:val="4"/>
      <w:numFmt w:val="decimal"/>
      <w:lvlText w:val="%1"/>
      <w:lvlJc w:val="left"/>
      <w:pPr>
        <w:ind w:left="720" w:hanging="360"/>
      </w:pPr>
      <w:rPr>
        <w:rFonts w:ascii="Tw Cen MT" w:hAnsi="Tw Cen 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8799C"/>
    <w:multiLevelType w:val="hybridMultilevel"/>
    <w:tmpl w:val="5CB2A698"/>
    <w:lvl w:ilvl="0" w:tplc="7CECFB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57074"/>
    <w:multiLevelType w:val="hybridMultilevel"/>
    <w:tmpl w:val="C1BE2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4769B"/>
    <w:multiLevelType w:val="hybridMultilevel"/>
    <w:tmpl w:val="B4E2F7C0"/>
    <w:lvl w:ilvl="0" w:tplc="F364F52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A60F9A"/>
    <w:multiLevelType w:val="hybridMultilevel"/>
    <w:tmpl w:val="1D70B29A"/>
    <w:lvl w:ilvl="0" w:tplc="EAFE98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E0E366E"/>
    <w:multiLevelType w:val="hybridMultilevel"/>
    <w:tmpl w:val="9B7E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909960">
    <w:abstractNumId w:val="11"/>
  </w:num>
  <w:num w:numId="2" w16cid:durableId="1914661327">
    <w:abstractNumId w:val="3"/>
  </w:num>
  <w:num w:numId="3" w16cid:durableId="1158687362">
    <w:abstractNumId w:val="0"/>
  </w:num>
  <w:num w:numId="4" w16cid:durableId="17395711">
    <w:abstractNumId w:val="17"/>
  </w:num>
  <w:num w:numId="5" w16cid:durableId="1211915862">
    <w:abstractNumId w:val="16"/>
  </w:num>
  <w:num w:numId="6" w16cid:durableId="17968685">
    <w:abstractNumId w:val="10"/>
  </w:num>
  <w:num w:numId="7" w16cid:durableId="2058043008">
    <w:abstractNumId w:val="5"/>
  </w:num>
  <w:num w:numId="8" w16cid:durableId="102504148">
    <w:abstractNumId w:val="15"/>
  </w:num>
  <w:num w:numId="9" w16cid:durableId="904875730">
    <w:abstractNumId w:val="14"/>
  </w:num>
  <w:num w:numId="10" w16cid:durableId="2087262899">
    <w:abstractNumId w:val="4"/>
  </w:num>
  <w:num w:numId="11" w16cid:durableId="1305087600">
    <w:abstractNumId w:val="8"/>
  </w:num>
  <w:num w:numId="12" w16cid:durableId="261034622">
    <w:abstractNumId w:val="1"/>
  </w:num>
  <w:num w:numId="13" w16cid:durableId="424762756">
    <w:abstractNumId w:val="6"/>
  </w:num>
  <w:num w:numId="14" w16cid:durableId="376853609">
    <w:abstractNumId w:val="21"/>
  </w:num>
  <w:num w:numId="15" w16cid:durableId="955716120">
    <w:abstractNumId w:val="12"/>
  </w:num>
  <w:num w:numId="16" w16cid:durableId="1266494555">
    <w:abstractNumId w:val="7"/>
  </w:num>
  <w:num w:numId="17" w16cid:durableId="364912285">
    <w:abstractNumId w:val="19"/>
  </w:num>
  <w:num w:numId="18" w16cid:durableId="993681945">
    <w:abstractNumId w:val="20"/>
  </w:num>
  <w:num w:numId="19" w16cid:durableId="1246764252">
    <w:abstractNumId w:val="9"/>
  </w:num>
  <w:num w:numId="20" w16cid:durableId="440296534">
    <w:abstractNumId w:val="18"/>
  </w:num>
  <w:num w:numId="21" w16cid:durableId="2016376357">
    <w:abstractNumId w:val="13"/>
  </w:num>
  <w:num w:numId="22" w16cid:durableId="2091193845">
    <w:abstractNumId w:val="2"/>
  </w:num>
  <w:num w:numId="23" w16cid:durableId="16217596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60"/>
    <w:rsid w:val="000077BD"/>
    <w:rsid w:val="0001752F"/>
    <w:rsid w:val="00017DD1"/>
    <w:rsid w:val="000241E2"/>
    <w:rsid w:val="000272CA"/>
    <w:rsid w:val="00032E90"/>
    <w:rsid w:val="000332AD"/>
    <w:rsid w:val="000447ED"/>
    <w:rsid w:val="00056107"/>
    <w:rsid w:val="00062149"/>
    <w:rsid w:val="000712AA"/>
    <w:rsid w:val="00080336"/>
    <w:rsid w:val="00092CDB"/>
    <w:rsid w:val="000C0676"/>
    <w:rsid w:val="000C098D"/>
    <w:rsid w:val="000C3395"/>
    <w:rsid w:val="000D3959"/>
    <w:rsid w:val="000D4995"/>
    <w:rsid w:val="000D75C9"/>
    <w:rsid w:val="000E2704"/>
    <w:rsid w:val="00102F8A"/>
    <w:rsid w:val="00110CFD"/>
    <w:rsid w:val="001126A0"/>
    <w:rsid w:val="0011649E"/>
    <w:rsid w:val="0011747F"/>
    <w:rsid w:val="00120599"/>
    <w:rsid w:val="00123167"/>
    <w:rsid w:val="00145E9F"/>
    <w:rsid w:val="00150EFA"/>
    <w:rsid w:val="001545D5"/>
    <w:rsid w:val="0016303A"/>
    <w:rsid w:val="00184817"/>
    <w:rsid w:val="00190F40"/>
    <w:rsid w:val="00194D36"/>
    <w:rsid w:val="001B7D5A"/>
    <w:rsid w:val="001D2340"/>
    <w:rsid w:val="001D45D6"/>
    <w:rsid w:val="001F3F73"/>
    <w:rsid w:val="001F45A3"/>
    <w:rsid w:val="001F7A95"/>
    <w:rsid w:val="0020126A"/>
    <w:rsid w:val="00202017"/>
    <w:rsid w:val="002023C6"/>
    <w:rsid w:val="00204D8D"/>
    <w:rsid w:val="00207B05"/>
    <w:rsid w:val="00211F40"/>
    <w:rsid w:val="002143CC"/>
    <w:rsid w:val="00216590"/>
    <w:rsid w:val="00227303"/>
    <w:rsid w:val="002315E5"/>
    <w:rsid w:val="00240AF1"/>
    <w:rsid w:val="0024648C"/>
    <w:rsid w:val="002602F0"/>
    <w:rsid w:val="002648FE"/>
    <w:rsid w:val="0026503C"/>
    <w:rsid w:val="002821DA"/>
    <w:rsid w:val="002B0FD7"/>
    <w:rsid w:val="002B295A"/>
    <w:rsid w:val="002C0936"/>
    <w:rsid w:val="002D05BF"/>
    <w:rsid w:val="00307544"/>
    <w:rsid w:val="00314DE9"/>
    <w:rsid w:val="00326F1B"/>
    <w:rsid w:val="00330B64"/>
    <w:rsid w:val="003353D4"/>
    <w:rsid w:val="00375656"/>
    <w:rsid w:val="00384215"/>
    <w:rsid w:val="003A797C"/>
    <w:rsid w:val="003C5565"/>
    <w:rsid w:val="003D143E"/>
    <w:rsid w:val="003D4666"/>
    <w:rsid w:val="003E1D81"/>
    <w:rsid w:val="003F2220"/>
    <w:rsid w:val="003F3AE4"/>
    <w:rsid w:val="004035E6"/>
    <w:rsid w:val="00405329"/>
    <w:rsid w:val="00415F5F"/>
    <w:rsid w:val="0042038C"/>
    <w:rsid w:val="004303C1"/>
    <w:rsid w:val="0043074C"/>
    <w:rsid w:val="00461DCB"/>
    <w:rsid w:val="004850AE"/>
    <w:rsid w:val="00491A66"/>
    <w:rsid w:val="0049254A"/>
    <w:rsid w:val="004976B0"/>
    <w:rsid w:val="004B66C1"/>
    <w:rsid w:val="004D64E0"/>
    <w:rsid w:val="004E4E37"/>
    <w:rsid w:val="005026D3"/>
    <w:rsid w:val="00507A2D"/>
    <w:rsid w:val="00512B68"/>
    <w:rsid w:val="00523698"/>
    <w:rsid w:val="00523FC7"/>
    <w:rsid w:val="005252A3"/>
    <w:rsid w:val="00526916"/>
    <w:rsid w:val="005314CE"/>
    <w:rsid w:val="00532E88"/>
    <w:rsid w:val="00534779"/>
    <w:rsid w:val="005360D4"/>
    <w:rsid w:val="0053726C"/>
    <w:rsid w:val="0054754E"/>
    <w:rsid w:val="0056338C"/>
    <w:rsid w:val="00574303"/>
    <w:rsid w:val="00574403"/>
    <w:rsid w:val="0058078F"/>
    <w:rsid w:val="00581D30"/>
    <w:rsid w:val="005A561B"/>
    <w:rsid w:val="005B706A"/>
    <w:rsid w:val="005C3091"/>
    <w:rsid w:val="005D4280"/>
    <w:rsid w:val="005E0E41"/>
    <w:rsid w:val="005E1651"/>
    <w:rsid w:val="005F422F"/>
    <w:rsid w:val="00611511"/>
    <w:rsid w:val="00616028"/>
    <w:rsid w:val="00640313"/>
    <w:rsid w:val="00646E6D"/>
    <w:rsid w:val="00654C25"/>
    <w:rsid w:val="0065725F"/>
    <w:rsid w:val="00661970"/>
    <w:rsid w:val="006638AD"/>
    <w:rsid w:val="00671993"/>
    <w:rsid w:val="00673671"/>
    <w:rsid w:val="00676692"/>
    <w:rsid w:val="0068178E"/>
    <w:rsid w:val="00682713"/>
    <w:rsid w:val="006A029A"/>
    <w:rsid w:val="006B7A9C"/>
    <w:rsid w:val="006C3A22"/>
    <w:rsid w:val="006F0E01"/>
    <w:rsid w:val="007005E5"/>
    <w:rsid w:val="007069E9"/>
    <w:rsid w:val="00722DE8"/>
    <w:rsid w:val="007324BD"/>
    <w:rsid w:val="00733AC6"/>
    <w:rsid w:val="007344B3"/>
    <w:rsid w:val="007352E9"/>
    <w:rsid w:val="007543A4"/>
    <w:rsid w:val="00764E49"/>
    <w:rsid w:val="00770EEA"/>
    <w:rsid w:val="007723E0"/>
    <w:rsid w:val="00775C8D"/>
    <w:rsid w:val="0077656D"/>
    <w:rsid w:val="00783460"/>
    <w:rsid w:val="0078661A"/>
    <w:rsid w:val="00787F87"/>
    <w:rsid w:val="007A7107"/>
    <w:rsid w:val="007B393E"/>
    <w:rsid w:val="007B6468"/>
    <w:rsid w:val="007C46B1"/>
    <w:rsid w:val="007C5F4D"/>
    <w:rsid w:val="007D1672"/>
    <w:rsid w:val="007D4214"/>
    <w:rsid w:val="007E3D81"/>
    <w:rsid w:val="007E7CEB"/>
    <w:rsid w:val="00813C19"/>
    <w:rsid w:val="0082507E"/>
    <w:rsid w:val="00834E14"/>
    <w:rsid w:val="00836813"/>
    <w:rsid w:val="00837BB4"/>
    <w:rsid w:val="00850FE1"/>
    <w:rsid w:val="008512B6"/>
    <w:rsid w:val="008658E6"/>
    <w:rsid w:val="00884CA6"/>
    <w:rsid w:val="00887861"/>
    <w:rsid w:val="008A01CA"/>
    <w:rsid w:val="008A39B1"/>
    <w:rsid w:val="008A5DB9"/>
    <w:rsid w:val="008A74BC"/>
    <w:rsid w:val="008F1A20"/>
    <w:rsid w:val="00900794"/>
    <w:rsid w:val="0090284B"/>
    <w:rsid w:val="00905F1A"/>
    <w:rsid w:val="00912429"/>
    <w:rsid w:val="009220A9"/>
    <w:rsid w:val="009305EE"/>
    <w:rsid w:val="00932D09"/>
    <w:rsid w:val="00956FF5"/>
    <w:rsid w:val="00957C9D"/>
    <w:rsid w:val="009622B2"/>
    <w:rsid w:val="00975793"/>
    <w:rsid w:val="009A1162"/>
    <w:rsid w:val="009A13E7"/>
    <w:rsid w:val="009A6CB5"/>
    <w:rsid w:val="009C7D71"/>
    <w:rsid w:val="009D1C6E"/>
    <w:rsid w:val="009F58BB"/>
    <w:rsid w:val="009F6D58"/>
    <w:rsid w:val="00A056ED"/>
    <w:rsid w:val="00A062D6"/>
    <w:rsid w:val="00A22DAE"/>
    <w:rsid w:val="00A26657"/>
    <w:rsid w:val="00A41E64"/>
    <w:rsid w:val="00A4373B"/>
    <w:rsid w:val="00A47BEE"/>
    <w:rsid w:val="00A63D0B"/>
    <w:rsid w:val="00A65718"/>
    <w:rsid w:val="00A753B3"/>
    <w:rsid w:val="00A82819"/>
    <w:rsid w:val="00A83D5E"/>
    <w:rsid w:val="00A94BDA"/>
    <w:rsid w:val="00AA6896"/>
    <w:rsid w:val="00AB4CD1"/>
    <w:rsid w:val="00AB61AC"/>
    <w:rsid w:val="00AD782A"/>
    <w:rsid w:val="00AE1F72"/>
    <w:rsid w:val="00B04903"/>
    <w:rsid w:val="00B0723A"/>
    <w:rsid w:val="00B12708"/>
    <w:rsid w:val="00B247ED"/>
    <w:rsid w:val="00B41C69"/>
    <w:rsid w:val="00B450D1"/>
    <w:rsid w:val="00B45AE6"/>
    <w:rsid w:val="00B643E6"/>
    <w:rsid w:val="00B72628"/>
    <w:rsid w:val="00B80967"/>
    <w:rsid w:val="00B87CD9"/>
    <w:rsid w:val="00B96D9F"/>
    <w:rsid w:val="00BA02C1"/>
    <w:rsid w:val="00BB32D8"/>
    <w:rsid w:val="00BC0F25"/>
    <w:rsid w:val="00BC324B"/>
    <w:rsid w:val="00BC6654"/>
    <w:rsid w:val="00BE09D6"/>
    <w:rsid w:val="00BE4DF1"/>
    <w:rsid w:val="00C10FF1"/>
    <w:rsid w:val="00C1448F"/>
    <w:rsid w:val="00C30A69"/>
    <w:rsid w:val="00C30E55"/>
    <w:rsid w:val="00C5090B"/>
    <w:rsid w:val="00C5226C"/>
    <w:rsid w:val="00C63324"/>
    <w:rsid w:val="00C65548"/>
    <w:rsid w:val="00C722AE"/>
    <w:rsid w:val="00C763CA"/>
    <w:rsid w:val="00C76746"/>
    <w:rsid w:val="00C80F6A"/>
    <w:rsid w:val="00C81188"/>
    <w:rsid w:val="00C92FF3"/>
    <w:rsid w:val="00C9733A"/>
    <w:rsid w:val="00CA7D6B"/>
    <w:rsid w:val="00CB5E53"/>
    <w:rsid w:val="00CC2BA4"/>
    <w:rsid w:val="00CC6A22"/>
    <w:rsid w:val="00CC7CB7"/>
    <w:rsid w:val="00CF6875"/>
    <w:rsid w:val="00D02133"/>
    <w:rsid w:val="00D05BDE"/>
    <w:rsid w:val="00D11F33"/>
    <w:rsid w:val="00D1722A"/>
    <w:rsid w:val="00D21FCD"/>
    <w:rsid w:val="00D220D2"/>
    <w:rsid w:val="00D23615"/>
    <w:rsid w:val="00D34CBE"/>
    <w:rsid w:val="00D34FC6"/>
    <w:rsid w:val="00D461ED"/>
    <w:rsid w:val="00D53D61"/>
    <w:rsid w:val="00D62A06"/>
    <w:rsid w:val="00D66A94"/>
    <w:rsid w:val="00D968BE"/>
    <w:rsid w:val="00DA5F94"/>
    <w:rsid w:val="00DB6365"/>
    <w:rsid w:val="00DC6437"/>
    <w:rsid w:val="00DD2A14"/>
    <w:rsid w:val="00DD6FFD"/>
    <w:rsid w:val="00DE2C30"/>
    <w:rsid w:val="00DE4D39"/>
    <w:rsid w:val="00DF1BA0"/>
    <w:rsid w:val="00E03D32"/>
    <w:rsid w:val="00E33A75"/>
    <w:rsid w:val="00E33DC8"/>
    <w:rsid w:val="00E34139"/>
    <w:rsid w:val="00E630EB"/>
    <w:rsid w:val="00E72C52"/>
    <w:rsid w:val="00E75AE6"/>
    <w:rsid w:val="00E80215"/>
    <w:rsid w:val="00E82F9B"/>
    <w:rsid w:val="00EA1831"/>
    <w:rsid w:val="00EA2EE2"/>
    <w:rsid w:val="00EA353A"/>
    <w:rsid w:val="00EB52A5"/>
    <w:rsid w:val="00EC655E"/>
    <w:rsid w:val="00EE33CA"/>
    <w:rsid w:val="00EF2611"/>
    <w:rsid w:val="00EF3062"/>
    <w:rsid w:val="00F01A4D"/>
    <w:rsid w:val="00F04B9B"/>
    <w:rsid w:val="00F0626A"/>
    <w:rsid w:val="00F10FD8"/>
    <w:rsid w:val="00F149CC"/>
    <w:rsid w:val="00F1624B"/>
    <w:rsid w:val="00F22170"/>
    <w:rsid w:val="00F242E0"/>
    <w:rsid w:val="00F41A38"/>
    <w:rsid w:val="00F46364"/>
    <w:rsid w:val="00F536AB"/>
    <w:rsid w:val="00F56808"/>
    <w:rsid w:val="00F6095B"/>
    <w:rsid w:val="00F74191"/>
    <w:rsid w:val="00F74AAD"/>
    <w:rsid w:val="00F9388C"/>
    <w:rsid w:val="00FA67B6"/>
    <w:rsid w:val="00FC1904"/>
    <w:rsid w:val="00FC437B"/>
    <w:rsid w:val="00FE4861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7C74FC8"/>
  <w15:docId w15:val="{5947A33A-9BA1-4A89-8473-00D479F8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basedOn w:val="DefaultParagraphFont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basedOn w:val="DefaultParagraphFont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basedOn w:val="Heading1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643E6"/>
    <w:pPr>
      <w:ind w:left="720"/>
      <w:contextualSpacing/>
    </w:pPr>
  </w:style>
  <w:style w:type="paragraph" w:styleId="Header">
    <w:name w:val="header"/>
    <w:basedOn w:val="Normal"/>
    <w:link w:val="HeaderChar"/>
    <w:rsid w:val="00581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1D30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581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D30"/>
    <w:rPr>
      <w:rFonts w:ascii="Tahoma" w:hAnsi="Tahoma"/>
      <w:sz w:val="16"/>
      <w:szCs w:val="24"/>
    </w:rPr>
  </w:style>
  <w:style w:type="table" w:styleId="TableGrid">
    <w:name w:val="Table Grid"/>
    <w:basedOn w:val="TableNormal"/>
    <w:uiPriority w:val="59"/>
    <w:rsid w:val="009A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81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241E2"/>
    <w:rPr>
      <w:color w:val="808080"/>
    </w:rPr>
  </w:style>
  <w:style w:type="table" w:styleId="LightGrid-Accent1">
    <w:name w:val="Light Grid Accent 1"/>
    <w:basedOn w:val="TableNormal"/>
    <w:uiPriority w:val="62"/>
    <w:rsid w:val="0065725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F1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3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56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5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229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426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5837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18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338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246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330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11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672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148">
          <w:marLeft w:val="4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wdxlv7fotptp.cloudfront.net/gz9dwwb06zk5b7op9bb5b5stf247?response-content-disposition=inline%3B%20filename%3D%22MN%20EATS%20Quick%20Guide.pdf%22%3B%20filename%2A%3DUTF-8%27%27MN%2520EATS%2520Quick%2520Guide.pdf&amp;response-content-type=application%2Fpdf&amp;X-Amz-Algorithm=AWS4-HMAC-SHA256&amp;X-Amz-Credential=AKIAS5PME4CTY5HJXGX6%2F20231205%2Fus-east-2%2Fs3%2Faws4_request&amp;X-Amz-Date=20231205T215546Z&amp;X-Amz-Expires=86400&amp;X-Amz-SignedHeaders=host&amp;X-Amz-Signature=35b4a1367bd143e8e03a8028e9fb98ffe9dca0a4f3403ff3490ef64623835834&amp;Policy=eyJTdGF0ZW1lbnQiOlt7IlJlc291cmNlIjoiaHR0cHM6Ly9kd2R4bHY3Zm90cHRwLmNsb3VkZnJvbnQubmV0L2d6OWR3d2IwNnprNWI3b3A5YmI1YjVzdGYyNDc~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&amp;Signature=oSPtvb4zbcPiQdccp3fDHeD5v5a5imVc8dk7xcft-8QxlilRTho3Ilxoy4ksky2ajvBknmDrtJR8v3pMyFW~tUEq-fWo2KLS1E-fXGn~Em-IQyQ9v1kCtMQhVp-Qu~GWo583-6Rb9cERUkuZnO26eMTx0UJa2HCR27P8nTurUV8~hwgOPsGgvobjRVipV9VBMBfMAiCtV5kUSLTFQdv3LK32F1YF7-51RgzK9pt1VpB6Z0KykVr6Accp8yjwtToF8lw9sew4S9NNBYbSWwuGiRJa8CJxjvcS36kW4KOIPi64UZLIG50sv~CWv1KMPzyLUNaTgMyw4DW15mcXMTnj-w__&amp;Key-Pair-Id=K2BMZZDBFKKL4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wdxlv7fotptp.cloudfront.net/rbb6wc25hbcsqi3erhptey8legyc?response-content-disposition=inline%3B%20filename%3D%22Well-Being%20Quick%20Guide.pdf%22%3B%20filename%2A%3DUTF-8%27%27Well-Being%2520Quick%2520Guide.pdf&amp;response-content-type=application%2Fpdf&amp;X-Amz-Algorithm=AWS4-HMAC-SHA256&amp;X-Amz-Credential=AKIAS5PME4CTY5HJXGX6%2F20231205%2Fus-east-2%2Fs3%2Faws4_request&amp;X-Amz-Date=20231205T215542Z&amp;X-Amz-Expires=86400&amp;X-Amz-SignedHeaders=host&amp;X-Amz-Signature=b487840a8021d339b99d793f4cd1e8c7e1fe20d5b959ceea18aa421c8879e5bf&amp;Policy=eyJTdGF0ZW1lbnQiOlt7IlJlc291cmNlIjoiaHR0cHM6Ly9kd2R4bHY3Zm90cHRwLmNsb3VkZnJvbnQubmV0L3JiYjZ3YzI1aGJjc3FpM2VyaHB0ZXk4bGVneWM~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&amp;Signature=YoAtPPnHFaoPBX1ciNKfqCEqEuWE5MXWq4KQffOTb0K1ccMvd-3vUyhCcoZ9ron7OMMCamHwFErBUtW~Z38RJ7gw1AihheZqF-sAdY7Ys5Iyfponw8ABWrj3k9-rrldW~bU26I3GCGeI0K8sd~lZI8iKjULBzIFz06qpcSyFTqpDvlNdMXJcJ842C2egynK~yLpjwYeEPs7ddhKemiVjqfA6fUO0IyrtQtjJpOf34JyVF5LVvyUSfKpF26jQ61Ku812s2jtl-klgypsPA-MUlLYdEmj2y4LPaDyA~B~skP3LjJ9Yll1n5wz9aoC6Zhu83P8DH7n7BOeLVrkjEQJYkg__&amp;Key-Pair-Id=K2BMZZDBFKKL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wdxlv7fotptp.cloudfront.net/g0ajt9wspdwlmsx95ufwdlib95r3?response-content-disposition=inline%3B%20filename%3D%22Quit%20Partner%20Quick%20Guide.pdf%22%3B%20filename%2A%3DUTF-8%27%27Quit%2520Partner%2520Quick%2520Guide.pdf&amp;response-content-type=application%2Fpdf&amp;X-Amz-Algorithm=AWS4-HMAC-SHA256&amp;X-Amz-Credential=AKIAS5PME4CTY5HJXGX6%2F20231205%2Fus-east-2%2Fs3%2Faws4_request&amp;X-Amz-Date=20231205T215544Z&amp;X-Amz-Expires=86400&amp;X-Amz-SignedHeaders=host&amp;X-Amz-Signature=c6383c61da3720b2be235c9236de66a98db5f7e04e5c90c1b5f753a56b88a47e&amp;Policy=eyJTdGF0ZW1lbnQiOlt7IlJlc291cmNlIjoiaHR0cHM6Ly9kd2R4bHY3Zm90cHRwLmNsb3VkZnJvbnQubmV0L2cwYWp0OXdzcGR3bG1zeDk1dWZ3ZGxpYjk1cjM~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__&amp;Signature=JvTE754j8Y6sqLlCblJ3HIHMQJTVfPjymXVWlGn8-fLW2~XhpixRp1prgHEG4JL38hyaEYjNQrAtjYoohScixeriHuRaAoPFOu0WM7LmRm~axJYaR5A2gg-qk7TtV4WSZHIJDzVvGjId-xJ98xe0DpB92wVBku3WDU3yMigB8aOx8qLQ~oBuxnjda7xaE0JVgA-z1fYBPi5XzkrMZVrKpj08vOfVl210zsc9CMCsBHEaVh5N1DMN8ifZ2Znyb3J6fDUBcVhywxWn-nVY~Ch8P387~ZUTYzNIxy8P6ecvPqZU83~IiQXWbIG1wueRovBgTLeTPHXgR~n-TyBev~N7fA__&amp;Key-Pair-Id=K2BMZZDBFKKL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wdxlv7fotptp.cloudfront.net/38jixc3bayjgo0bo9bc0tbolfw19?response-content-disposition=inline%3B%20filename%3D%22MN%20MOVES%20Quick%20Guide.pdf%22%3B%20filename%2A%3DUTF-8%27%27MN%2520MOVES%2520Quick%2520Guide.pdf&amp;response-content-type=application%2Fpdf&amp;X-Amz-Algorithm=AWS4-HMAC-SHA256&amp;X-Amz-Credential=AKIAS5PME4CTY5HJXGX6%2F20231205%2Fus-east-2%2Fs3%2Faws4_request&amp;X-Amz-Date=20231205T215516Z&amp;X-Amz-Expires=86400&amp;X-Amz-SignedHeaders=host&amp;X-Amz-Signature=07c02f71f6fe74725e91c33542ecef1808f7d1a2091e7b696e04e677cd44dd56&amp;Policy=eyJTdGF0ZW1lbnQiOlt7IlJlc291cmNlIjoiaHR0cHM6Ly9kd2R4bHY3Zm90cHRwLmNsb3VkZnJvbnQubmV0LzM4aml4YzNiYXlqZ28wYm85YmMwdGJvbGZ3MTk~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_&amp;Signature=OfrkyR9gY-8Tu2gz-UtzDtBeXQ~HWeWTpPlWqR84uk~~SHZT1S9-ohyNRyAaKSsPGGYoIYgsQW5AXjalmANEepTpgyYa4Kvh2-UmWh6kE4zHZATtHs8bwGwYXakdnDhcj2xsUkPBOMdGpUJ~Lm1VVBZW1w-yILx8plIJDEW4MBnVyzu0fFNJzjjj0f1pLVQQV4gWgLFk0KDf43C79K1xjKPCqHaWV29ld0src2DwVZrMIY0Nb0o-k1KkdHcPw5rFv4oscbf07Mhmp1P-3qAxl8DsjFIqFuMmnnrzao3eGOgrsfB2ZuMwP-KIsI4u3nvsWa2jvUET9klK~3AuUX1ggw__&amp;Key-Pair-Id=K2BMZZDBFKKL4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S3481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BC49-5B14-4C73-ACCE-75F05321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52</TotalTime>
  <Pages>3</Pages>
  <Words>495</Words>
  <Characters>10416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 Sevcik</dc:creator>
  <cp:lastModifiedBy>Kaley R. Hernandez</cp:lastModifiedBy>
  <cp:revision>10</cp:revision>
  <cp:lastPrinted>2012-08-17T13:45:00Z</cp:lastPrinted>
  <dcterms:created xsi:type="dcterms:W3CDTF">2023-12-05T15:52:00Z</dcterms:created>
  <dcterms:modified xsi:type="dcterms:W3CDTF">2023-12-06T20:07:00Z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