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36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CellMar>
          <w:top w:w="29" w:type="dxa"/>
          <w:left w:w="86" w:type="dxa"/>
          <w:bottom w:w="29" w:type="dxa"/>
          <w:right w:w="86" w:type="dxa"/>
        </w:tblCellMar>
        <w:tblLook w:val="01E0" w:firstRow="1" w:lastRow="1" w:firstColumn="1" w:lastColumn="1" w:noHBand="0" w:noVBand="0"/>
      </w:tblPr>
      <w:tblGrid>
        <w:gridCol w:w="3330"/>
        <w:gridCol w:w="3060"/>
        <w:gridCol w:w="2970"/>
      </w:tblGrid>
      <w:tr w:rsidR="00491A66" w:rsidRPr="000C098D" w14:paraId="0612BBC3" w14:textId="77777777" w:rsidTr="003C5565">
        <w:trPr>
          <w:cantSplit/>
          <w:trHeight w:val="557"/>
          <w:tblHeader/>
          <w:jc w:val="center"/>
        </w:trPr>
        <w:tc>
          <w:tcPr>
            <w:tcW w:w="936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548DD4" w:themeFill="text2" w:themeFillTint="99"/>
            <w:vAlign w:val="center"/>
          </w:tcPr>
          <w:p w14:paraId="5232E89D" w14:textId="69BFC4C6" w:rsidR="00023D45" w:rsidRPr="00023D45" w:rsidRDefault="004976B0" w:rsidP="00023D45">
            <w:pPr>
              <w:pStyle w:val="Heading1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Stronger Together </w:t>
            </w:r>
            <w:r w:rsidR="00B87CD9">
              <w:rPr>
                <w:rFonts w:asciiTheme="minorHAnsi" w:hAnsiTheme="minorHAnsi" w:cstheme="minorHAnsi"/>
                <w:sz w:val="22"/>
                <w:szCs w:val="22"/>
              </w:rPr>
              <w:t>Partner</w:t>
            </w:r>
            <w:r w:rsidR="00837BB4">
              <w:rPr>
                <w:rFonts w:asciiTheme="minorHAnsi" w:hAnsiTheme="minorHAnsi" w:cstheme="minorHAnsi"/>
                <w:sz w:val="22"/>
                <w:szCs w:val="22"/>
              </w:rPr>
              <w:t xml:space="preserve">SHIP </w:t>
            </w:r>
            <w:r w:rsidR="00661970" w:rsidRPr="000C098D">
              <w:rPr>
                <w:rFonts w:asciiTheme="minorHAnsi" w:hAnsiTheme="minorHAnsi" w:cstheme="minorHAnsi"/>
                <w:sz w:val="22"/>
                <w:szCs w:val="22"/>
              </w:rPr>
              <w:t>Grant</w:t>
            </w:r>
            <w:r w:rsidR="00783460" w:rsidRPr="000C098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491A66" w:rsidRPr="000C098D">
              <w:rPr>
                <w:rFonts w:asciiTheme="minorHAnsi" w:hAnsiTheme="minorHAnsi" w:cstheme="minorHAnsi"/>
                <w:sz w:val="22"/>
                <w:szCs w:val="22"/>
              </w:rPr>
              <w:t>Applicatio</w:t>
            </w:r>
            <w:r w:rsidR="00B87CD9">
              <w:rPr>
                <w:rFonts w:asciiTheme="minorHAnsi" w:hAnsiTheme="minorHAnsi" w:cstheme="minorHAnsi"/>
                <w:sz w:val="22"/>
                <w:szCs w:val="22"/>
              </w:rPr>
              <w:t>n</w:t>
            </w:r>
            <w:r w:rsidR="00023D45">
              <w:rPr>
                <w:rFonts w:asciiTheme="minorHAnsi" w:hAnsiTheme="minorHAnsi" w:cstheme="minorHAnsi"/>
                <w:sz w:val="22"/>
                <w:szCs w:val="22"/>
              </w:rPr>
              <w:t>- Healthcare</w:t>
            </w:r>
          </w:p>
        </w:tc>
      </w:tr>
      <w:tr w:rsidR="00C81188" w:rsidRPr="000C098D" w14:paraId="4D98C132" w14:textId="77777777" w:rsidTr="003C5565">
        <w:trPr>
          <w:cantSplit/>
          <w:trHeight w:val="318"/>
          <w:jc w:val="center"/>
        </w:trPr>
        <w:tc>
          <w:tcPr>
            <w:tcW w:w="9360" w:type="dxa"/>
            <w:gridSpan w:val="3"/>
            <w:shd w:val="clear" w:color="auto" w:fill="E6E6E6"/>
            <w:vAlign w:val="center"/>
          </w:tcPr>
          <w:p w14:paraId="17B9CA76" w14:textId="77777777" w:rsidR="00C81188" w:rsidRPr="000C098D" w:rsidRDefault="00C81188" w:rsidP="005314CE">
            <w:pPr>
              <w:pStyle w:val="Heading2"/>
              <w:rPr>
                <w:rFonts w:asciiTheme="minorHAnsi" w:hAnsiTheme="minorHAnsi" w:cstheme="minorHAnsi"/>
                <w:sz w:val="22"/>
                <w:szCs w:val="22"/>
              </w:rPr>
            </w:pPr>
            <w:r w:rsidRPr="000C098D">
              <w:rPr>
                <w:rFonts w:asciiTheme="minorHAnsi" w:hAnsiTheme="minorHAnsi" w:cstheme="minorHAnsi"/>
                <w:sz w:val="22"/>
                <w:szCs w:val="22"/>
              </w:rPr>
              <w:t>Applicant Information</w:t>
            </w:r>
          </w:p>
        </w:tc>
      </w:tr>
      <w:tr w:rsidR="0024648C" w:rsidRPr="000C098D" w14:paraId="29D64E90" w14:textId="77777777" w:rsidTr="003C5565">
        <w:trPr>
          <w:cantSplit/>
          <w:trHeight w:val="286"/>
          <w:jc w:val="center"/>
        </w:trPr>
        <w:tc>
          <w:tcPr>
            <w:tcW w:w="9360" w:type="dxa"/>
            <w:gridSpan w:val="3"/>
            <w:shd w:val="clear" w:color="auto" w:fill="auto"/>
            <w:vAlign w:val="center"/>
          </w:tcPr>
          <w:p w14:paraId="78387B12" w14:textId="77777777" w:rsidR="0024648C" w:rsidRPr="000C098D" w:rsidRDefault="00783460" w:rsidP="006B7A9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C098D">
              <w:rPr>
                <w:rFonts w:asciiTheme="minorHAnsi" w:hAnsiTheme="minorHAnsi" w:cstheme="minorHAnsi"/>
                <w:sz w:val="22"/>
                <w:szCs w:val="22"/>
              </w:rPr>
              <w:t>Organization</w:t>
            </w:r>
            <w:r w:rsidR="001D2340" w:rsidRPr="000C098D">
              <w:rPr>
                <w:rFonts w:asciiTheme="minorHAnsi" w:hAnsiTheme="minorHAnsi" w:cstheme="minorHAnsi"/>
                <w:sz w:val="22"/>
                <w:szCs w:val="22"/>
              </w:rPr>
              <w:t>:</w:t>
            </w:r>
            <w:r w:rsidR="002315E5" w:rsidRPr="000C098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</w:tr>
      <w:tr w:rsidR="00C81188" w:rsidRPr="000C098D" w14:paraId="51AB8CEA" w14:textId="77777777" w:rsidTr="003C5565">
        <w:trPr>
          <w:cantSplit/>
          <w:trHeight w:val="286"/>
          <w:jc w:val="center"/>
        </w:trPr>
        <w:tc>
          <w:tcPr>
            <w:tcW w:w="9360" w:type="dxa"/>
            <w:gridSpan w:val="3"/>
            <w:shd w:val="clear" w:color="auto" w:fill="auto"/>
            <w:vAlign w:val="center"/>
          </w:tcPr>
          <w:p w14:paraId="1D90A8E1" w14:textId="77777777" w:rsidR="00AE1F72" w:rsidRPr="000C098D" w:rsidRDefault="00783460" w:rsidP="007B393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C098D">
              <w:rPr>
                <w:rFonts w:asciiTheme="minorHAnsi" w:hAnsiTheme="minorHAnsi" w:cstheme="minorHAnsi"/>
                <w:sz w:val="22"/>
                <w:szCs w:val="22"/>
              </w:rPr>
              <w:t>Contact Person:</w:t>
            </w:r>
            <w:r w:rsidR="002315E5" w:rsidRPr="000C098D">
              <w:rPr>
                <w:rFonts w:asciiTheme="minorHAnsi" w:hAnsiTheme="minorHAnsi" w:cstheme="minorHAnsi"/>
                <w:sz w:val="22"/>
                <w:szCs w:val="22"/>
              </w:rPr>
              <w:t xml:space="preserve">  </w:t>
            </w:r>
          </w:p>
        </w:tc>
      </w:tr>
      <w:tr w:rsidR="00783460" w:rsidRPr="000C098D" w14:paraId="52E27E8E" w14:textId="77777777" w:rsidTr="003C5565">
        <w:trPr>
          <w:cantSplit/>
          <w:trHeight w:val="286"/>
          <w:jc w:val="center"/>
        </w:trPr>
        <w:tc>
          <w:tcPr>
            <w:tcW w:w="9360" w:type="dxa"/>
            <w:gridSpan w:val="3"/>
            <w:shd w:val="clear" w:color="auto" w:fill="auto"/>
            <w:vAlign w:val="center"/>
          </w:tcPr>
          <w:p w14:paraId="3D49CA4B" w14:textId="77777777" w:rsidR="00783460" w:rsidRPr="000C098D" w:rsidRDefault="00783460" w:rsidP="007B393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C098D">
              <w:rPr>
                <w:rFonts w:asciiTheme="minorHAnsi" w:hAnsiTheme="minorHAnsi" w:cstheme="minorHAnsi"/>
                <w:sz w:val="22"/>
                <w:szCs w:val="22"/>
              </w:rPr>
              <w:t>Address:</w:t>
            </w:r>
            <w:r w:rsidR="002315E5" w:rsidRPr="000C098D">
              <w:rPr>
                <w:rFonts w:asciiTheme="minorHAnsi" w:hAnsiTheme="minorHAnsi" w:cstheme="minorHAnsi"/>
                <w:sz w:val="22"/>
                <w:szCs w:val="22"/>
              </w:rPr>
              <w:t xml:space="preserve">  </w:t>
            </w:r>
          </w:p>
        </w:tc>
      </w:tr>
      <w:tr w:rsidR="00C92FF3" w:rsidRPr="000C098D" w14:paraId="0B8E6D99" w14:textId="77777777" w:rsidTr="003C5565">
        <w:trPr>
          <w:cantSplit/>
          <w:trHeight w:val="286"/>
          <w:jc w:val="center"/>
        </w:trPr>
        <w:tc>
          <w:tcPr>
            <w:tcW w:w="3330" w:type="dxa"/>
            <w:shd w:val="clear" w:color="auto" w:fill="auto"/>
            <w:vAlign w:val="center"/>
          </w:tcPr>
          <w:p w14:paraId="561DE939" w14:textId="77777777" w:rsidR="009622B2" w:rsidRPr="000C098D" w:rsidRDefault="009622B2" w:rsidP="007B393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C098D">
              <w:rPr>
                <w:rFonts w:asciiTheme="minorHAnsi" w:hAnsiTheme="minorHAnsi" w:cstheme="minorHAnsi"/>
                <w:sz w:val="22"/>
                <w:szCs w:val="22"/>
              </w:rPr>
              <w:t>City</w:t>
            </w:r>
            <w:r w:rsidR="001D2340" w:rsidRPr="000C098D">
              <w:rPr>
                <w:rFonts w:asciiTheme="minorHAnsi" w:hAnsiTheme="minorHAnsi" w:cstheme="minorHAnsi"/>
                <w:sz w:val="22"/>
                <w:szCs w:val="22"/>
              </w:rPr>
              <w:t>:</w:t>
            </w:r>
            <w:r w:rsidR="002315E5" w:rsidRPr="000C098D">
              <w:rPr>
                <w:rFonts w:asciiTheme="minorHAnsi" w:hAnsiTheme="minorHAnsi" w:cstheme="minorHAnsi"/>
                <w:sz w:val="22"/>
                <w:szCs w:val="22"/>
              </w:rPr>
              <w:t xml:space="preserve">  </w:t>
            </w:r>
          </w:p>
        </w:tc>
        <w:tc>
          <w:tcPr>
            <w:tcW w:w="3060" w:type="dxa"/>
            <w:shd w:val="clear" w:color="auto" w:fill="auto"/>
            <w:vAlign w:val="center"/>
          </w:tcPr>
          <w:p w14:paraId="54890F2A" w14:textId="77777777" w:rsidR="009622B2" w:rsidRPr="000C098D" w:rsidRDefault="00783460" w:rsidP="007B393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C098D">
              <w:rPr>
                <w:rFonts w:asciiTheme="minorHAnsi" w:hAnsiTheme="minorHAnsi" w:cstheme="minorHAnsi"/>
                <w:sz w:val="22"/>
                <w:szCs w:val="22"/>
              </w:rPr>
              <w:t>County</w:t>
            </w:r>
            <w:r w:rsidR="001D2340" w:rsidRPr="000C098D">
              <w:rPr>
                <w:rFonts w:asciiTheme="minorHAnsi" w:hAnsiTheme="minorHAnsi" w:cstheme="minorHAnsi"/>
                <w:sz w:val="22"/>
                <w:szCs w:val="22"/>
              </w:rPr>
              <w:t>:</w:t>
            </w:r>
            <w:r w:rsidR="002315E5" w:rsidRPr="000C098D">
              <w:rPr>
                <w:rFonts w:asciiTheme="minorHAnsi" w:hAnsiTheme="minorHAnsi" w:cstheme="minorHAnsi"/>
                <w:sz w:val="22"/>
                <w:szCs w:val="22"/>
              </w:rPr>
              <w:t xml:space="preserve">  </w:t>
            </w:r>
          </w:p>
        </w:tc>
        <w:tc>
          <w:tcPr>
            <w:tcW w:w="2970" w:type="dxa"/>
            <w:shd w:val="clear" w:color="auto" w:fill="auto"/>
            <w:vAlign w:val="center"/>
          </w:tcPr>
          <w:p w14:paraId="2917A7D5" w14:textId="77777777" w:rsidR="009622B2" w:rsidRPr="000C098D" w:rsidRDefault="009622B2" w:rsidP="007B393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C098D">
              <w:rPr>
                <w:rFonts w:asciiTheme="minorHAnsi" w:hAnsiTheme="minorHAnsi" w:cstheme="minorHAnsi"/>
                <w:sz w:val="22"/>
                <w:szCs w:val="22"/>
              </w:rPr>
              <w:t>ZIP</w:t>
            </w:r>
            <w:r w:rsidR="00900794" w:rsidRPr="000C098D">
              <w:rPr>
                <w:rFonts w:asciiTheme="minorHAnsi" w:hAnsiTheme="minorHAnsi" w:cstheme="minorHAnsi"/>
                <w:sz w:val="22"/>
                <w:szCs w:val="22"/>
              </w:rPr>
              <w:t xml:space="preserve"> Code</w:t>
            </w:r>
            <w:r w:rsidR="001D2340" w:rsidRPr="000C098D">
              <w:rPr>
                <w:rFonts w:asciiTheme="minorHAnsi" w:hAnsiTheme="minorHAnsi" w:cstheme="minorHAnsi"/>
                <w:sz w:val="22"/>
                <w:szCs w:val="22"/>
              </w:rPr>
              <w:t>:</w:t>
            </w:r>
            <w:r w:rsidR="002315E5" w:rsidRPr="000C098D">
              <w:rPr>
                <w:rFonts w:asciiTheme="minorHAnsi" w:hAnsiTheme="minorHAnsi" w:cstheme="minorHAnsi"/>
                <w:sz w:val="22"/>
                <w:szCs w:val="22"/>
              </w:rPr>
              <w:t xml:space="preserve">  </w:t>
            </w:r>
          </w:p>
        </w:tc>
      </w:tr>
      <w:tr w:rsidR="00C92FF3" w:rsidRPr="000C098D" w14:paraId="59CCC23E" w14:textId="77777777" w:rsidTr="003C5565">
        <w:trPr>
          <w:cantSplit/>
          <w:trHeight w:val="286"/>
          <w:jc w:val="center"/>
        </w:trPr>
        <w:tc>
          <w:tcPr>
            <w:tcW w:w="3330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14:paraId="720F4A8A" w14:textId="77777777" w:rsidR="00887861" w:rsidRPr="000C098D" w:rsidRDefault="00783460" w:rsidP="007B393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C098D">
              <w:rPr>
                <w:rFonts w:asciiTheme="minorHAnsi" w:hAnsiTheme="minorHAnsi" w:cstheme="minorHAnsi"/>
                <w:sz w:val="22"/>
                <w:szCs w:val="22"/>
              </w:rPr>
              <w:t xml:space="preserve">E-mail: </w:t>
            </w:r>
          </w:p>
        </w:tc>
        <w:tc>
          <w:tcPr>
            <w:tcW w:w="3060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14:paraId="4FAB86AB" w14:textId="77777777" w:rsidR="00887861" w:rsidRPr="000C098D" w:rsidRDefault="00783460" w:rsidP="007B393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C098D">
              <w:rPr>
                <w:rFonts w:asciiTheme="minorHAnsi" w:hAnsiTheme="minorHAnsi" w:cstheme="minorHAnsi"/>
                <w:sz w:val="22"/>
                <w:szCs w:val="22"/>
              </w:rPr>
              <w:t>Phone:</w:t>
            </w:r>
            <w:r w:rsidR="002315E5" w:rsidRPr="000C098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227303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2970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14:paraId="025A35C0" w14:textId="77777777" w:rsidR="00887861" w:rsidRPr="000C098D" w:rsidRDefault="00783460" w:rsidP="007B393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C098D">
              <w:rPr>
                <w:rFonts w:asciiTheme="minorHAnsi" w:hAnsiTheme="minorHAnsi" w:cstheme="minorHAnsi"/>
                <w:sz w:val="22"/>
                <w:szCs w:val="22"/>
              </w:rPr>
              <w:t>Fax:</w:t>
            </w:r>
            <w:r w:rsidR="00227303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</w:tr>
      <w:tr w:rsidR="00211F40" w:rsidRPr="000C098D" w14:paraId="27C3EFB8" w14:textId="77777777" w:rsidTr="00227303">
        <w:trPr>
          <w:cantSplit/>
          <w:trHeight w:val="286"/>
          <w:jc w:val="center"/>
        </w:trPr>
        <w:tc>
          <w:tcPr>
            <w:tcW w:w="9360" w:type="dxa"/>
            <w:gridSpan w:val="3"/>
            <w:tcBorders>
              <w:bottom w:val="single" w:sz="4" w:space="0" w:color="808080"/>
            </w:tcBorders>
            <w:shd w:val="clear" w:color="auto" w:fill="auto"/>
            <w:vAlign w:val="center"/>
          </w:tcPr>
          <w:p w14:paraId="1F44A6E9" w14:textId="77777777" w:rsidR="00211F40" w:rsidRPr="000C098D" w:rsidRDefault="00211F40" w:rsidP="0022730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C098D">
              <w:rPr>
                <w:rFonts w:asciiTheme="minorHAnsi" w:hAnsiTheme="minorHAnsi" w:cstheme="minorHAnsi"/>
                <w:sz w:val="22"/>
                <w:szCs w:val="22"/>
              </w:rPr>
              <w:t>Fiscal Host (if different from organization):</w:t>
            </w:r>
          </w:p>
        </w:tc>
      </w:tr>
      <w:tr w:rsidR="00C9733A" w:rsidRPr="000C098D" w14:paraId="2750AEF8" w14:textId="77777777" w:rsidTr="00227303">
        <w:trPr>
          <w:cantSplit/>
          <w:trHeight w:val="286"/>
          <w:jc w:val="center"/>
        </w:trPr>
        <w:tc>
          <w:tcPr>
            <w:tcW w:w="9360" w:type="dxa"/>
            <w:gridSpan w:val="3"/>
            <w:tcBorders>
              <w:bottom w:val="single" w:sz="4" w:space="0" w:color="808080"/>
            </w:tcBorders>
            <w:shd w:val="clear" w:color="auto" w:fill="auto"/>
            <w:vAlign w:val="center"/>
          </w:tcPr>
          <w:p w14:paraId="22D02CBA" w14:textId="77777777" w:rsidR="00C9733A" w:rsidRPr="0065725F" w:rsidRDefault="00C9733A" w:rsidP="00326F1B">
            <w:pPr>
              <w:rPr>
                <w:rFonts w:asciiTheme="minorHAnsi" w:hAnsiTheme="minorHAnsi" w:cs="Arial"/>
                <w:bCs/>
                <w:sz w:val="22"/>
                <w:szCs w:val="22"/>
              </w:rPr>
            </w:pPr>
            <w:r w:rsidRPr="000C098D">
              <w:rPr>
                <w:rFonts w:asciiTheme="minorHAnsi" w:hAnsiTheme="minorHAnsi" w:cstheme="minorHAnsi"/>
                <w:sz w:val="22"/>
                <w:szCs w:val="22"/>
              </w:rPr>
              <w:t xml:space="preserve">I submit this mini-grant application to partner with the Statewide Health Improvement Program on behalf of the organization listed above. As the grant manager, I </w:t>
            </w:r>
            <w:r w:rsidRPr="000C098D">
              <w:rPr>
                <w:rFonts w:asciiTheme="minorHAnsi" w:hAnsiTheme="minorHAnsi"/>
                <w:bCs/>
                <w:sz w:val="22"/>
                <w:szCs w:val="22"/>
              </w:rPr>
              <w:t xml:space="preserve">agree to fully participate in the assessment and evaluation process. </w:t>
            </w:r>
            <w:r w:rsidRPr="000C098D">
              <w:rPr>
                <w:rFonts w:asciiTheme="minorHAnsi" w:hAnsiTheme="minorHAnsi"/>
                <w:bCs/>
                <w:i/>
                <w:iCs/>
                <w:sz w:val="22"/>
                <w:szCs w:val="22"/>
              </w:rPr>
              <w:t xml:space="preserve">Including but not limited to:  </w:t>
            </w:r>
            <w:r w:rsidR="0065725F">
              <w:rPr>
                <w:rFonts w:asciiTheme="minorHAnsi" w:hAnsiTheme="minorHAnsi"/>
                <w:bCs/>
                <w:i/>
                <w:iCs/>
                <w:sz w:val="22"/>
                <w:szCs w:val="22"/>
              </w:rPr>
              <w:t xml:space="preserve">participating in a monthly check-in with SHIP staff via e-mail, phone or in-person, </w:t>
            </w:r>
            <w:r w:rsidRPr="000C098D">
              <w:rPr>
                <w:rFonts w:asciiTheme="minorHAnsi" w:hAnsiTheme="minorHAnsi"/>
                <w:bCs/>
                <w:i/>
                <w:iCs/>
                <w:sz w:val="22"/>
                <w:szCs w:val="22"/>
              </w:rPr>
              <w:t>submitting data on time,</w:t>
            </w:r>
            <w:r w:rsidRPr="000C098D">
              <w:rPr>
                <w:rFonts w:asciiTheme="minorHAnsi" w:hAnsiTheme="minorHAnsi"/>
                <w:bCs/>
                <w:sz w:val="22"/>
                <w:szCs w:val="22"/>
              </w:rPr>
              <w:t xml:space="preserve"> providing organizational resources and staff to assist in the evaluation process when necessary</w:t>
            </w:r>
            <w:r w:rsidRPr="000C098D">
              <w:rPr>
                <w:rFonts w:asciiTheme="minorHAnsi" w:hAnsiTheme="minorHAnsi"/>
                <w:bCs/>
                <w:i/>
                <w:iCs/>
                <w:sz w:val="22"/>
                <w:szCs w:val="22"/>
              </w:rPr>
              <w:t>, other as determined</w:t>
            </w:r>
            <w:r w:rsidRPr="000C098D">
              <w:rPr>
                <w:rFonts w:asciiTheme="minorHAnsi" w:hAnsiTheme="minorHAnsi"/>
                <w:bCs/>
                <w:sz w:val="22"/>
                <w:szCs w:val="22"/>
              </w:rPr>
              <w:t>.</w:t>
            </w:r>
            <w:r w:rsidRPr="000C098D">
              <w:rPr>
                <w:rFonts w:asciiTheme="minorHAnsi" w:hAnsiTheme="minorHAnsi" w:cs="Arial"/>
                <w:bCs/>
                <w:sz w:val="22"/>
                <w:szCs w:val="22"/>
              </w:rPr>
              <w:t xml:space="preserve"> </w:t>
            </w:r>
            <w:r w:rsidRPr="000C098D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Additionally, I will follow all SHIP guidelines for allowable uses of SHIP dollars if awarded and will do so by seeking prior approval before accruing expenses.</w:t>
            </w:r>
          </w:p>
        </w:tc>
      </w:tr>
      <w:tr w:rsidR="00C9733A" w:rsidRPr="000C098D" w14:paraId="24D0EEB8" w14:textId="77777777" w:rsidTr="00211F40">
        <w:trPr>
          <w:cantSplit/>
          <w:trHeight w:val="726"/>
          <w:jc w:val="center"/>
        </w:trPr>
        <w:tc>
          <w:tcPr>
            <w:tcW w:w="9360" w:type="dxa"/>
            <w:gridSpan w:val="3"/>
            <w:tcBorders>
              <w:bottom w:val="single" w:sz="4" w:space="0" w:color="808080"/>
            </w:tcBorders>
            <w:shd w:val="clear" w:color="auto" w:fill="auto"/>
            <w:vAlign w:val="center"/>
          </w:tcPr>
          <w:p w14:paraId="5D5519F0" w14:textId="77777777" w:rsidR="00C9733A" w:rsidRPr="000C098D" w:rsidRDefault="00C9733A" w:rsidP="00326F1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C098D">
              <w:rPr>
                <w:rFonts w:asciiTheme="minorHAnsi" w:hAnsiTheme="minorHAnsi" w:cstheme="minorHAnsi"/>
                <w:sz w:val="22"/>
                <w:szCs w:val="22"/>
              </w:rPr>
              <w:t>Signature:</w:t>
            </w:r>
            <w:r w:rsidR="002821DA" w:rsidRPr="000C098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227303">
              <w:rPr>
                <w:rFonts w:asciiTheme="minorHAnsi" w:hAnsiTheme="minorHAnsi" w:cstheme="minorHAnsi"/>
                <w:sz w:val="22"/>
                <w:szCs w:val="22"/>
              </w:rPr>
              <w:t xml:space="preserve">           </w:t>
            </w:r>
            <w:r w:rsidR="00102F8A">
              <w:rPr>
                <w:rFonts w:asciiTheme="minorHAnsi" w:hAnsiTheme="minorHAnsi" w:cstheme="minorHAnsi"/>
                <w:sz w:val="22"/>
                <w:szCs w:val="22"/>
              </w:rPr>
              <w:t xml:space="preserve">                                                                                          Date:</w:t>
            </w:r>
          </w:p>
        </w:tc>
      </w:tr>
      <w:tr w:rsidR="00D11F33" w:rsidRPr="000C098D" w14:paraId="31CD4EB0" w14:textId="77777777" w:rsidTr="003C5565">
        <w:trPr>
          <w:cantSplit/>
          <w:trHeight w:val="318"/>
          <w:jc w:val="center"/>
        </w:trPr>
        <w:tc>
          <w:tcPr>
            <w:tcW w:w="9360" w:type="dxa"/>
            <w:gridSpan w:val="3"/>
            <w:shd w:val="clear" w:color="auto" w:fill="E6E6E6"/>
            <w:vAlign w:val="center"/>
          </w:tcPr>
          <w:p w14:paraId="7E62DD36" w14:textId="77777777" w:rsidR="00D11F33" w:rsidRPr="000C098D" w:rsidRDefault="00D11F33" w:rsidP="003A797C">
            <w:pPr>
              <w:pStyle w:val="Heading2"/>
              <w:rPr>
                <w:rFonts w:asciiTheme="minorHAnsi" w:hAnsiTheme="minorHAnsi" w:cstheme="minorHAnsi"/>
                <w:sz w:val="22"/>
                <w:szCs w:val="22"/>
              </w:rPr>
            </w:pPr>
            <w:r w:rsidRPr="000C098D">
              <w:rPr>
                <w:rFonts w:asciiTheme="minorHAnsi" w:hAnsiTheme="minorHAnsi" w:cstheme="minorHAnsi"/>
                <w:sz w:val="22"/>
                <w:szCs w:val="22"/>
              </w:rPr>
              <w:t>Project Description</w:t>
            </w:r>
            <w:r w:rsidR="00120599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</w:tr>
    </w:tbl>
    <w:p w14:paraId="2C508956" w14:textId="77777777" w:rsidR="00611511" w:rsidRDefault="00611511" w:rsidP="009C7D71">
      <w:pPr>
        <w:rPr>
          <w:rFonts w:asciiTheme="minorHAnsi" w:hAnsiTheme="minorHAnsi"/>
          <w:sz w:val="22"/>
          <w:szCs w:val="22"/>
        </w:rPr>
      </w:pPr>
    </w:p>
    <w:tbl>
      <w:tblPr>
        <w:tblStyle w:val="TableGrid"/>
        <w:tblW w:w="9360" w:type="dxa"/>
        <w:tblInd w:w="-252" w:type="dxa"/>
        <w:tblLook w:val="04A0" w:firstRow="1" w:lastRow="0" w:firstColumn="1" w:lastColumn="0" w:noHBand="0" w:noVBand="1"/>
      </w:tblPr>
      <w:tblGrid>
        <w:gridCol w:w="1976"/>
        <w:gridCol w:w="7384"/>
      </w:tblGrid>
      <w:tr w:rsidR="0077656D" w:rsidRPr="004D0C56" w14:paraId="024A676F" w14:textId="77777777" w:rsidTr="0077656D">
        <w:tc>
          <w:tcPr>
            <w:tcW w:w="1976" w:type="dxa"/>
          </w:tcPr>
          <w:p w14:paraId="28B16217" w14:textId="77777777" w:rsidR="0077656D" w:rsidRPr="0077656D" w:rsidRDefault="0077656D" w:rsidP="00C34D79">
            <w:pPr>
              <w:rPr>
                <w:rFonts w:asciiTheme="minorHAnsi" w:hAnsiTheme="minorHAnsi" w:cs="Arial"/>
                <w:sz w:val="22"/>
              </w:rPr>
            </w:pPr>
            <w:r w:rsidRPr="0077656D">
              <w:rPr>
                <w:rFonts w:asciiTheme="minorHAnsi" w:hAnsiTheme="minorHAnsi" w:cs="Arial"/>
                <w:sz w:val="22"/>
              </w:rPr>
              <w:t>Project Name:</w:t>
            </w:r>
          </w:p>
        </w:tc>
        <w:tc>
          <w:tcPr>
            <w:tcW w:w="7384" w:type="dxa"/>
          </w:tcPr>
          <w:p w14:paraId="380CC886" w14:textId="77777777" w:rsidR="0077656D" w:rsidRDefault="0077656D" w:rsidP="00C34D79">
            <w:pPr>
              <w:rPr>
                <w:rFonts w:asciiTheme="minorHAnsi" w:hAnsiTheme="minorHAnsi" w:cs="Arial"/>
              </w:rPr>
            </w:pPr>
          </w:p>
          <w:p w14:paraId="5D75910C" w14:textId="77777777" w:rsidR="0077656D" w:rsidRPr="004D0C56" w:rsidRDefault="0077656D" w:rsidP="00C34D79">
            <w:pPr>
              <w:rPr>
                <w:rFonts w:asciiTheme="minorHAnsi" w:hAnsiTheme="minorHAnsi" w:cs="Arial"/>
              </w:rPr>
            </w:pPr>
          </w:p>
        </w:tc>
      </w:tr>
      <w:tr w:rsidR="0077656D" w:rsidRPr="004D0C56" w14:paraId="2F715E43" w14:textId="77777777" w:rsidTr="00EF3062">
        <w:trPr>
          <w:trHeight w:val="998"/>
        </w:trPr>
        <w:tc>
          <w:tcPr>
            <w:tcW w:w="1976" w:type="dxa"/>
          </w:tcPr>
          <w:p w14:paraId="7B6EBA47" w14:textId="77777777" w:rsidR="0077656D" w:rsidRPr="0077656D" w:rsidRDefault="0077656D" w:rsidP="00C34D79">
            <w:pPr>
              <w:rPr>
                <w:rFonts w:asciiTheme="minorHAnsi" w:hAnsiTheme="minorHAnsi" w:cs="Arial"/>
                <w:sz w:val="22"/>
              </w:rPr>
            </w:pPr>
            <w:r w:rsidRPr="0077656D">
              <w:rPr>
                <w:rFonts w:asciiTheme="minorHAnsi" w:hAnsiTheme="minorHAnsi" w:cs="Arial"/>
                <w:sz w:val="22"/>
              </w:rPr>
              <w:t xml:space="preserve">Community Partners: </w:t>
            </w:r>
          </w:p>
          <w:p w14:paraId="61ED3565" w14:textId="77777777" w:rsidR="0077656D" w:rsidRPr="004D0C56" w:rsidRDefault="00A22DAE" w:rsidP="00C34D79">
            <w:pPr>
              <w:rPr>
                <w:rFonts w:asciiTheme="minorHAnsi" w:hAnsiTheme="minorHAnsi" w:cs="Arial"/>
                <w:i/>
              </w:rPr>
            </w:pPr>
            <w:r>
              <w:rPr>
                <w:rFonts w:asciiTheme="minorHAnsi" w:hAnsiTheme="minorHAnsi" w:cs="Arial"/>
                <w:i/>
                <w:sz w:val="18"/>
              </w:rPr>
              <w:t>List</w:t>
            </w:r>
            <w:r w:rsidR="0077656D" w:rsidRPr="004D0C56">
              <w:rPr>
                <w:rFonts w:asciiTheme="minorHAnsi" w:hAnsiTheme="minorHAnsi" w:cs="Arial"/>
                <w:i/>
                <w:sz w:val="18"/>
              </w:rPr>
              <w:t xml:space="preserve"> partners who will be involved in project. </w:t>
            </w:r>
          </w:p>
        </w:tc>
        <w:tc>
          <w:tcPr>
            <w:tcW w:w="7384" w:type="dxa"/>
          </w:tcPr>
          <w:p w14:paraId="64266158" w14:textId="77777777" w:rsidR="0077656D" w:rsidRPr="004D0C56" w:rsidRDefault="0077656D" w:rsidP="00C34D79">
            <w:pPr>
              <w:rPr>
                <w:rFonts w:asciiTheme="minorHAnsi" w:hAnsiTheme="minorHAnsi" w:cs="Arial"/>
              </w:rPr>
            </w:pPr>
          </w:p>
        </w:tc>
      </w:tr>
      <w:tr w:rsidR="00B87CD9" w:rsidRPr="004D0C56" w14:paraId="1B9232F7" w14:textId="77777777" w:rsidTr="004E3A3B">
        <w:trPr>
          <w:trHeight w:val="998"/>
        </w:trPr>
        <w:tc>
          <w:tcPr>
            <w:tcW w:w="1976" w:type="dxa"/>
            <w:tcBorders>
              <w:bottom w:val="single" w:sz="4" w:space="0" w:color="auto"/>
            </w:tcBorders>
          </w:tcPr>
          <w:p w14:paraId="4C0B46A1" w14:textId="77777777" w:rsidR="00B87CD9" w:rsidRDefault="00B87CD9" w:rsidP="00C34D79">
            <w:pPr>
              <w:rPr>
                <w:rFonts w:asciiTheme="minorHAnsi" w:hAnsiTheme="minorHAnsi" w:cs="Arial"/>
                <w:sz w:val="22"/>
              </w:rPr>
            </w:pPr>
            <w:r>
              <w:rPr>
                <w:rFonts w:asciiTheme="minorHAnsi" w:hAnsiTheme="minorHAnsi" w:cs="Arial"/>
                <w:sz w:val="22"/>
              </w:rPr>
              <w:t>Leveraged Funds:</w:t>
            </w:r>
          </w:p>
          <w:p w14:paraId="14898312" w14:textId="568DCD8D" w:rsidR="00B87CD9" w:rsidRPr="00B87CD9" w:rsidRDefault="00B87CD9" w:rsidP="00C34D79">
            <w:pPr>
              <w:rPr>
                <w:rFonts w:asciiTheme="minorHAnsi" w:hAnsiTheme="minorHAnsi" w:cs="Arial"/>
                <w:i/>
                <w:iCs/>
                <w:sz w:val="18"/>
                <w:szCs w:val="18"/>
              </w:rPr>
            </w:pPr>
            <w:r w:rsidRPr="00B87CD9">
              <w:rPr>
                <w:rFonts w:asciiTheme="minorHAnsi" w:hAnsiTheme="minorHAnsi" w:cs="Arial"/>
                <w:i/>
                <w:iCs/>
                <w:sz w:val="18"/>
                <w:szCs w:val="18"/>
              </w:rPr>
              <w:t>What other funds have been leveraged to support this work</w:t>
            </w:r>
            <w:r>
              <w:rPr>
                <w:rFonts w:asciiTheme="minorHAnsi" w:hAnsiTheme="minorHAnsi" w:cs="Arial"/>
                <w:i/>
                <w:iCs/>
                <w:sz w:val="18"/>
                <w:szCs w:val="18"/>
              </w:rPr>
              <w:t>?</w:t>
            </w:r>
          </w:p>
        </w:tc>
        <w:tc>
          <w:tcPr>
            <w:tcW w:w="7384" w:type="dxa"/>
            <w:tcBorders>
              <w:bottom w:val="single" w:sz="4" w:space="0" w:color="auto"/>
            </w:tcBorders>
          </w:tcPr>
          <w:p w14:paraId="7A75FDB0" w14:textId="77777777" w:rsidR="00B87CD9" w:rsidRPr="004D0C56" w:rsidRDefault="00B87CD9" w:rsidP="00C34D79">
            <w:pPr>
              <w:rPr>
                <w:rFonts w:asciiTheme="minorHAnsi" w:hAnsiTheme="minorHAnsi" w:cs="Arial"/>
              </w:rPr>
            </w:pPr>
          </w:p>
        </w:tc>
      </w:tr>
      <w:tr w:rsidR="004E3A3B" w:rsidRPr="004D0C56" w14:paraId="58703025" w14:textId="77777777" w:rsidTr="00996EEC">
        <w:trPr>
          <w:trHeight w:val="440"/>
        </w:trPr>
        <w:tc>
          <w:tcPr>
            <w:tcW w:w="1976" w:type="dxa"/>
            <w:tcBorders>
              <w:right w:val="single" w:sz="4" w:space="0" w:color="auto"/>
            </w:tcBorders>
          </w:tcPr>
          <w:p w14:paraId="0015E2FD" w14:textId="67A5272D" w:rsidR="004E3A3B" w:rsidRDefault="0045302D" w:rsidP="00C34D79">
            <w:pPr>
              <w:rPr>
                <w:rFonts w:asciiTheme="minorHAnsi" w:hAnsiTheme="minorHAnsi" w:cs="Arial"/>
                <w:sz w:val="22"/>
              </w:rPr>
            </w:pPr>
            <w:hyperlink r:id="rId8" w:history="1">
              <w:r w:rsidR="004E3A3B" w:rsidRPr="00996EEC">
                <w:rPr>
                  <w:rStyle w:val="Hyperlink"/>
                  <w:rFonts w:asciiTheme="minorHAnsi" w:hAnsiTheme="minorHAnsi" w:cs="Arial"/>
                  <w:sz w:val="22"/>
                </w:rPr>
                <w:t>Healthcare Guide</w:t>
              </w:r>
            </w:hyperlink>
          </w:p>
        </w:tc>
        <w:tc>
          <w:tcPr>
            <w:tcW w:w="7384" w:type="dxa"/>
            <w:tcBorders>
              <w:left w:val="single" w:sz="4" w:space="0" w:color="auto"/>
            </w:tcBorders>
          </w:tcPr>
          <w:p w14:paraId="62B1C219" w14:textId="1191D1E4" w:rsidR="004E3A3B" w:rsidRPr="00F35AB2" w:rsidRDefault="00996EEC" w:rsidP="00C34D79">
            <w:pPr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F35AB2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Learn more about strategies that improve access to clinical preventive services (such as screening and counseling), community-level activities, and appropriate medical treatment have been shown to reduce and prevent disease in communities.</w:t>
            </w:r>
          </w:p>
        </w:tc>
      </w:tr>
      <w:tr w:rsidR="00787F87" w:rsidRPr="004D0C56" w14:paraId="07BF4A52" w14:textId="77777777" w:rsidTr="007B7BAF">
        <w:tc>
          <w:tcPr>
            <w:tcW w:w="1976" w:type="dxa"/>
          </w:tcPr>
          <w:p w14:paraId="2B39FC65" w14:textId="6669C69C" w:rsidR="00787F87" w:rsidRDefault="00216590" w:rsidP="00C34D79">
            <w:pPr>
              <w:rPr>
                <w:rFonts w:asciiTheme="minorHAnsi" w:hAnsiTheme="minorHAnsi" w:cs="Arial"/>
                <w:sz w:val="22"/>
              </w:rPr>
            </w:pPr>
            <w:r w:rsidRPr="00023D45">
              <w:rPr>
                <w:rFonts w:asciiTheme="minorHAnsi" w:hAnsiTheme="minorHAnsi" w:cs="Arial"/>
                <w:sz w:val="22"/>
              </w:rPr>
              <w:t>EATS</w:t>
            </w:r>
          </w:p>
          <w:p w14:paraId="6A94702D" w14:textId="51EE325F" w:rsidR="00787F87" w:rsidRPr="00DE2C30" w:rsidRDefault="00787F87" w:rsidP="00EF3062">
            <w:pPr>
              <w:rPr>
                <w:rFonts w:asciiTheme="minorHAnsi" w:hAnsiTheme="minorHAnsi" w:cs="Arial"/>
                <w:i/>
                <w:sz w:val="22"/>
              </w:rPr>
            </w:pPr>
          </w:p>
        </w:tc>
        <w:tc>
          <w:tcPr>
            <w:tcW w:w="7384" w:type="dxa"/>
          </w:tcPr>
          <w:p w14:paraId="5BA0651C" w14:textId="21FDD56D" w:rsidR="00956FF5" w:rsidRPr="00956FF5" w:rsidRDefault="0045302D" w:rsidP="00956FF5">
            <w:pPr>
              <w:rPr>
                <w:rFonts w:asciiTheme="minorHAnsi" w:hAnsiTheme="minorHAnsi" w:cstheme="minorHAnsi"/>
                <w:sz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</w:rPr>
                <w:id w:val="-146186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6FF5">
                  <w:rPr>
                    <w:rFonts w:ascii="MS Gothic" w:eastAsia="MS Gothic" w:hAnsi="MS Gothic" w:cstheme="minorHAnsi" w:hint="eastAsia"/>
                    <w:sz w:val="20"/>
                  </w:rPr>
                  <w:t>☐</w:t>
                </w:r>
              </w:sdtContent>
            </w:sdt>
            <w:r w:rsidR="00216590">
              <w:rPr>
                <w:rFonts w:asciiTheme="minorHAnsi" w:hAnsiTheme="minorHAnsi" w:cstheme="minorHAnsi"/>
                <w:sz w:val="20"/>
              </w:rPr>
              <w:t xml:space="preserve"> Food Rx                                                                               </w:t>
            </w:r>
          </w:p>
          <w:p w14:paraId="3353B931" w14:textId="54A24780" w:rsidR="00956FF5" w:rsidRPr="00956FF5" w:rsidRDefault="0045302D" w:rsidP="00956FF5">
            <w:pPr>
              <w:rPr>
                <w:rFonts w:asciiTheme="minorHAnsi" w:hAnsiTheme="minorHAnsi" w:cstheme="minorHAnsi"/>
                <w:sz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</w:rPr>
                <w:id w:val="-11223048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6FF5">
                  <w:rPr>
                    <w:rFonts w:ascii="MS Gothic" w:eastAsia="MS Gothic" w:hAnsi="MS Gothic" w:cstheme="minorHAnsi" w:hint="eastAsia"/>
                    <w:sz w:val="20"/>
                  </w:rPr>
                  <w:t>☐</w:t>
                </w:r>
              </w:sdtContent>
            </w:sdt>
            <w:r w:rsidR="00956FF5" w:rsidRPr="00956FF5">
              <w:rPr>
                <w:rFonts w:asciiTheme="minorHAnsi" w:hAnsiTheme="minorHAnsi" w:cstheme="minorHAnsi"/>
                <w:sz w:val="20"/>
              </w:rPr>
              <w:t xml:space="preserve"> </w:t>
            </w:r>
            <w:r w:rsidR="00560284">
              <w:rPr>
                <w:rFonts w:asciiTheme="minorHAnsi" w:hAnsiTheme="minorHAnsi" w:cstheme="minorHAnsi"/>
                <w:sz w:val="20"/>
              </w:rPr>
              <w:t xml:space="preserve">Baby Café </w:t>
            </w:r>
          </w:p>
          <w:p w14:paraId="115512CF" w14:textId="5FDAAEC4" w:rsidR="00216590" w:rsidRPr="00956FF5" w:rsidRDefault="0045302D" w:rsidP="00560284">
            <w:pPr>
              <w:pStyle w:val="ListParagraph"/>
              <w:ind w:left="0"/>
              <w:rPr>
                <w:rFonts w:asciiTheme="minorHAnsi" w:hAnsiTheme="minorHAnsi" w:cstheme="minorHAnsi"/>
                <w:sz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</w:rPr>
                <w:id w:val="2520169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6FF5">
                  <w:rPr>
                    <w:rFonts w:ascii="MS Gothic" w:eastAsia="MS Gothic" w:hAnsi="MS Gothic" w:cstheme="minorHAnsi" w:hint="eastAsia"/>
                    <w:sz w:val="20"/>
                  </w:rPr>
                  <w:t>☐</w:t>
                </w:r>
              </w:sdtContent>
            </w:sdt>
            <w:r w:rsidR="00956FF5" w:rsidRPr="00956FF5">
              <w:rPr>
                <w:rFonts w:asciiTheme="minorHAnsi" w:hAnsiTheme="minorHAnsi" w:cstheme="minorHAnsi"/>
                <w:sz w:val="20"/>
              </w:rPr>
              <w:t xml:space="preserve"> </w:t>
            </w:r>
            <w:r w:rsidR="00560284">
              <w:rPr>
                <w:rFonts w:asciiTheme="minorHAnsi" w:hAnsiTheme="minorHAnsi" w:cstheme="minorHAnsi"/>
                <w:sz w:val="20"/>
              </w:rPr>
              <w:t>Supporting Students w/ Chronic Conditions (</w:t>
            </w:r>
            <w:proofErr w:type="spellStart"/>
            <w:r w:rsidR="00560284">
              <w:rPr>
                <w:rFonts w:asciiTheme="minorHAnsi" w:hAnsiTheme="minorHAnsi" w:cstheme="minorHAnsi"/>
                <w:sz w:val="20"/>
              </w:rPr>
              <w:t>e.g</w:t>
            </w:r>
            <w:proofErr w:type="spellEnd"/>
            <w:r w:rsidR="00560284">
              <w:rPr>
                <w:rFonts w:asciiTheme="minorHAnsi" w:hAnsiTheme="minorHAnsi" w:cstheme="minorHAnsi"/>
                <w:sz w:val="20"/>
              </w:rPr>
              <w:t xml:space="preserve">, Oral health, food allergies, disordered eating, pre/diabetes etc.) </w:t>
            </w:r>
            <w:r w:rsidR="00216590">
              <w:rPr>
                <w:rFonts w:asciiTheme="minorHAnsi" w:hAnsiTheme="minorHAnsi" w:cstheme="minorHAnsi"/>
                <w:sz w:val="20"/>
              </w:rPr>
              <w:t xml:space="preserve"> </w:t>
            </w:r>
          </w:p>
        </w:tc>
      </w:tr>
      <w:tr w:rsidR="00216590" w:rsidRPr="004D0C56" w14:paraId="3A7F6F62" w14:textId="77777777" w:rsidTr="007B7BAF">
        <w:tc>
          <w:tcPr>
            <w:tcW w:w="1976" w:type="dxa"/>
          </w:tcPr>
          <w:p w14:paraId="6C2CCC8D" w14:textId="1541F72F" w:rsidR="00216590" w:rsidRDefault="00216590" w:rsidP="00C34D79">
            <w:pPr>
              <w:rPr>
                <w:rFonts w:asciiTheme="minorHAnsi" w:hAnsiTheme="minorHAnsi" w:cs="Arial"/>
                <w:sz w:val="22"/>
              </w:rPr>
            </w:pPr>
            <w:r w:rsidRPr="00023D45">
              <w:rPr>
                <w:rFonts w:asciiTheme="minorHAnsi" w:hAnsiTheme="minorHAnsi" w:cs="Arial"/>
                <w:sz w:val="22"/>
              </w:rPr>
              <w:t>MOVES</w:t>
            </w:r>
          </w:p>
        </w:tc>
        <w:tc>
          <w:tcPr>
            <w:tcW w:w="7384" w:type="dxa"/>
          </w:tcPr>
          <w:p w14:paraId="0DB02B72" w14:textId="38E27EB9" w:rsidR="002648FE" w:rsidRDefault="0045302D" w:rsidP="00023D45">
            <w:pPr>
              <w:rPr>
                <w:rFonts w:asciiTheme="minorHAnsi" w:hAnsiTheme="minorHAnsi" w:cstheme="minorHAnsi"/>
                <w:sz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</w:rPr>
                <w:id w:val="3703545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6590">
                  <w:rPr>
                    <w:rFonts w:ascii="MS Gothic" w:eastAsia="MS Gothic" w:hAnsi="MS Gothic" w:cstheme="minorHAnsi" w:hint="eastAsia"/>
                    <w:sz w:val="20"/>
                  </w:rPr>
                  <w:t>☐</w:t>
                </w:r>
              </w:sdtContent>
            </w:sdt>
            <w:r w:rsidR="00216590">
              <w:rPr>
                <w:rFonts w:asciiTheme="minorHAnsi" w:hAnsiTheme="minorHAnsi" w:cstheme="minorHAnsi"/>
                <w:sz w:val="20"/>
              </w:rPr>
              <w:t xml:space="preserve"> </w:t>
            </w:r>
            <w:r w:rsidR="00023D45">
              <w:rPr>
                <w:rFonts w:asciiTheme="minorHAnsi" w:hAnsiTheme="minorHAnsi" w:cstheme="minorHAnsi"/>
                <w:sz w:val="20"/>
              </w:rPr>
              <w:t>Exercise as Medicine (</w:t>
            </w:r>
            <w:proofErr w:type="gramStart"/>
            <w:r w:rsidR="00023D45">
              <w:rPr>
                <w:rFonts w:asciiTheme="minorHAnsi" w:hAnsiTheme="minorHAnsi" w:cstheme="minorHAnsi"/>
                <w:sz w:val="20"/>
              </w:rPr>
              <w:t>e.g.</w:t>
            </w:r>
            <w:proofErr w:type="gramEnd"/>
            <w:r w:rsidR="00023D45">
              <w:rPr>
                <w:rFonts w:asciiTheme="minorHAnsi" w:hAnsiTheme="minorHAnsi" w:cstheme="minorHAnsi"/>
                <w:sz w:val="20"/>
              </w:rPr>
              <w:t xml:space="preserve"> Exercise RX, Park RX, Physical Activity as a Vital Sign)</w:t>
            </w:r>
          </w:p>
        </w:tc>
      </w:tr>
      <w:tr w:rsidR="00216590" w:rsidRPr="004D0C56" w14:paraId="5F392F81" w14:textId="77777777" w:rsidTr="007B7BAF">
        <w:tc>
          <w:tcPr>
            <w:tcW w:w="1976" w:type="dxa"/>
          </w:tcPr>
          <w:p w14:paraId="5E68556F" w14:textId="0CC1DDBD" w:rsidR="00B87CD9" w:rsidRDefault="00216590" w:rsidP="00C34D79">
            <w:pPr>
              <w:rPr>
                <w:rFonts w:asciiTheme="minorHAnsi" w:hAnsiTheme="minorHAnsi" w:cs="Arial"/>
                <w:sz w:val="22"/>
              </w:rPr>
            </w:pPr>
            <w:r w:rsidRPr="00023D45">
              <w:rPr>
                <w:rFonts w:asciiTheme="minorHAnsi" w:hAnsiTheme="minorHAnsi" w:cs="Arial"/>
                <w:sz w:val="22"/>
              </w:rPr>
              <w:t>CTF</w:t>
            </w:r>
          </w:p>
          <w:p w14:paraId="200FB3FF" w14:textId="5CFFDA58" w:rsidR="00216590" w:rsidRDefault="00216590" w:rsidP="00C34D79">
            <w:pPr>
              <w:rPr>
                <w:rFonts w:asciiTheme="minorHAnsi" w:hAnsiTheme="minorHAnsi" w:cs="Arial"/>
                <w:sz w:val="22"/>
              </w:rPr>
            </w:pPr>
            <w:r w:rsidRPr="00B87CD9">
              <w:rPr>
                <w:rFonts w:asciiTheme="minorHAnsi" w:hAnsiTheme="minorHAnsi" w:cs="Arial"/>
                <w:i/>
                <w:iCs/>
                <w:sz w:val="18"/>
                <w:szCs w:val="18"/>
              </w:rPr>
              <w:t>Commercial Tobacco Free Living</w:t>
            </w:r>
          </w:p>
        </w:tc>
        <w:tc>
          <w:tcPr>
            <w:tcW w:w="7384" w:type="dxa"/>
          </w:tcPr>
          <w:p w14:paraId="2443645C" w14:textId="6533FDC7" w:rsidR="00216590" w:rsidRDefault="0045302D" w:rsidP="00956FF5">
            <w:pPr>
              <w:rPr>
                <w:rFonts w:asciiTheme="minorHAnsi" w:hAnsiTheme="minorHAnsi" w:cstheme="minorHAnsi"/>
                <w:sz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</w:rPr>
                <w:id w:val="19143459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648FE" w:rsidRPr="00C5226C">
                  <w:rPr>
                    <w:rFonts w:ascii="MS Gothic" w:eastAsia="MS Gothic" w:hAnsi="MS Gothic" w:cs="MS Gothic" w:hint="eastAsia"/>
                    <w:sz w:val="20"/>
                  </w:rPr>
                  <w:t>☐</w:t>
                </w:r>
              </w:sdtContent>
            </w:sdt>
            <w:r w:rsidR="002648FE">
              <w:rPr>
                <w:rFonts w:asciiTheme="minorHAnsi" w:hAnsiTheme="minorHAnsi" w:cstheme="minorHAnsi"/>
                <w:sz w:val="20"/>
              </w:rPr>
              <w:t xml:space="preserve"> </w:t>
            </w:r>
            <w:r w:rsidR="00560284">
              <w:rPr>
                <w:rFonts w:asciiTheme="minorHAnsi" w:hAnsiTheme="minorHAnsi" w:cstheme="minorHAnsi"/>
                <w:sz w:val="20"/>
              </w:rPr>
              <w:t>Behavioral Health Settings: Tobacco-Free Grounds &amp; Tobacco Treatment Integration</w:t>
            </w:r>
          </w:p>
          <w:p w14:paraId="28DE37A8" w14:textId="1BCBB561" w:rsidR="002648FE" w:rsidRDefault="0045302D" w:rsidP="00956FF5">
            <w:pPr>
              <w:rPr>
                <w:rFonts w:asciiTheme="minorHAnsi" w:hAnsiTheme="minorHAnsi" w:cstheme="minorHAnsi"/>
                <w:sz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</w:rPr>
                <w:id w:val="-18646657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648FE" w:rsidRPr="00C5226C">
                  <w:rPr>
                    <w:rFonts w:ascii="MS Gothic" w:eastAsia="MS Gothic" w:hAnsi="MS Gothic" w:cs="MS Gothic" w:hint="eastAsia"/>
                    <w:sz w:val="20"/>
                  </w:rPr>
                  <w:t>☐</w:t>
                </w:r>
              </w:sdtContent>
            </w:sdt>
            <w:r w:rsidR="002648FE">
              <w:rPr>
                <w:rFonts w:asciiTheme="minorHAnsi" w:hAnsiTheme="minorHAnsi" w:cstheme="minorHAnsi"/>
                <w:sz w:val="20"/>
              </w:rPr>
              <w:t xml:space="preserve"> </w:t>
            </w:r>
            <w:r w:rsidR="00560284">
              <w:rPr>
                <w:rFonts w:asciiTheme="minorHAnsi" w:hAnsiTheme="minorHAnsi" w:cstheme="minorHAnsi"/>
                <w:sz w:val="20"/>
              </w:rPr>
              <w:t xml:space="preserve">Healthcare Settings: Quit Partner Referral </w:t>
            </w:r>
            <w:r w:rsidR="00023D45">
              <w:rPr>
                <w:rFonts w:asciiTheme="minorHAnsi" w:hAnsiTheme="minorHAnsi" w:cstheme="minorHAnsi"/>
                <w:sz w:val="20"/>
              </w:rPr>
              <w:t>Integration</w:t>
            </w:r>
          </w:p>
          <w:p w14:paraId="1579081E" w14:textId="6F780DCD" w:rsidR="002648FE" w:rsidRDefault="0045302D" w:rsidP="00956FF5">
            <w:pPr>
              <w:rPr>
                <w:rFonts w:asciiTheme="minorHAnsi" w:hAnsiTheme="minorHAnsi" w:cstheme="minorHAnsi"/>
                <w:sz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</w:rPr>
                <w:id w:val="-5355873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648FE" w:rsidRPr="00C5226C">
                  <w:rPr>
                    <w:rFonts w:ascii="MS Gothic" w:eastAsia="MS Gothic" w:hAnsi="MS Gothic" w:cs="MS Gothic" w:hint="eastAsia"/>
                    <w:sz w:val="20"/>
                  </w:rPr>
                  <w:t>☐</w:t>
                </w:r>
              </w:sdtContent>
            </w:sdt>
            <w:r w:rsidR="002648FE">
              <w:rPr>
                <w:rFonts w:asciiTheme="minorHAnsi" w:hAnsiTheme="minorHAnsi" w:cstheme="minorHAnsi"/>
                <w:sz w:val="20"/>
              </w:rPr>
              <w:t xml:space="preserve"> </w:t>
            </w:r>
            <w:r w:rsidR="00560284">
              <w:rPr>
                <w:rFonts w:asciiTheme="minorHAnsi" w:hAnsiTheme="minorHAnsi" w:cstheme="minorHAnsi"/>
                <w:sz w:val="20"/>
              </w:rPr>
              <w:t>Public Health Settings: Quit Partner Referrals (</w:t>
            </w:r>
            <w:proofErr w:type="gramStart"/>
            <w:r w:rsidR="00560284">
              <w:rPr>
                <w:rFonts w:asciiTheme="minorHAnsi" w:hAnsiTheme="minorHAnsi" w:cstheme="minorHAnsi"/>
                <w:sz w:val="20"/>
              </w:rPr>
              <w:t>e.g.</w:t>
            </w:r>
            <w:proofErr w:type="gramEnd"/>
            <w:r w:rsidR="00560284">
              <w:rPr>
                <w:rFonts w:asciiTheme="minorHAnsi" w:hAnsiTheme="minorHAnsi" w:cstheme="minorHAnsi"/>
                <w:sz w:val="20"/>
              </w:rPr>
              <w:t xml:space="preserve"> WIC, FHV, MH Services)</w:t>
            </w:r>
          </w:p>
        </w:tc>
      </w:tr>
      <w:tr w:rsidR="00216590" w:rsidRPr="004D0C56" w14:paraId="027D9380" w14:textId="77777777" w:rsidTr="007B7BAF">
        <w:tc>
          <w:tcPr>
            <w:tcW w:w="1976" w:type="dxa"/>
          </w:tcPr>
          <w:p w14:paraId="3C14C8F4" w14:textId="1600919E" w:rsidR="00216590" w:rsidRDefault="00216590" w:rsidP="00C34D79">
            <w:pPr>
              <w:rPr>
                <w:rStyle w:val="Hyperlink"/>
                <w:rFonts w:asciiTheme="minorHAnsi" w:hAnsiTheme="minorHAnsi" w:cs="Arial"/>
                <w:sz w:val="22"/>
              </w:rPr>
            </w:pPr>
            <w:r w:rsidRPr="00023D45">
              <w:rPr>
                <w:rFonts w:asciiTheme="minorHAnsi" w:hAnsiTheme="minorHAnsi" w:cs="Arial"/>
                <w:sz w:val="22"/>
              </w:rPr>
              <w:t>Well-being</w:t>
            </w:r>
          </w:p>
          <w:p w14:paraId="2E1618A8" w14:textId="406933F7" w:rsidR="005E1651" w:rsidRDefault="005E1651" w:rsidP="00C34D79">
            <w:pPr>
              <w:rPr>
                <w:rFonts w:asciiTheme="minorHAnsi" w:hAnsiTheme="minorHAnsi" w:cs="Arial"/>
                <w:sz w:val="22"/>
              </w:rPr>
            </w:pPr>
          </w:p>
        </w:tc>
        <w:tc>
          <w:tcPr>
            <w:tcW w:w="7384" w:type="dxa"/>
          </w:tcPr>
          <w:p w14:paraId="5B5FC937" w14:textId="1D46EC36" w:rsidR="00216590" w:rsidRDefault="0045302D" w:rsidP="00956FF5">
            <w:pPr>
              <w:rPr>
                <w:rFonts w:asciiTheme="minorHAnsi" w:hAnsiTheme="minorHAnsi" w:cstheme="minorHAnsi"/>
                <w:sz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</w:rPr>
                <w:id w:val="5473432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648FE" w:rsidRPr="00C5226C">
                  <w:rPr>
                    <w:rFonts w:ascii="MS Gothic" w:eastAsia="MS Gothic" w:hAnsi="MS Gothic" w:cs="MS Gothic" w:hint="eastAsia"/>
                    <w:sz w:val="20"/>
                  </w:rPr>
                  <w:t>☐</w:t>
                </w:r>
              </w:sdtContent>
            </w:sdt>
            <w:r w:rsidR="002648FE">
              <w:rPr>
                <w:rFonts w:asciiTheme="minorHAnsi" w:hAnsiTheme="minorHAnsi" w:cstheme="minorHAnsi"/>
                <w:sz w:val="20"/>
              </w:rPr>
              <w:t xml:space="preserve"> Build Trauma-informed Principles into </w:t>
            </w:r>
            <w:r w:rsidR="00023D45">
              <w:rPr>
                <w:rFonts w:asciiTheme="minorHAnsi" w:hAnsiTheme="minorHAnsi" w:cstheme="minorHAnsi"/>
                <w:sz w:val="20"/>
              </w:rPr>
              <w:t>Healthcare Organizations</w:t>
            </w:r>
          </w:p>
          <w:p w14:paraId="76C7DD13" w14:textId="5C689375" w:rsidR="00023D45" w:rsidRDefault="0045302D" w:rsidP="00956FF5">
            <w:pPr>
              <w:rPr>
                <w:rFonts w:asciiTheme="minorHAnsi" w:hAnsiTheme="minorHAnsi" w:cstheme="minorHAnsi"/>
                <w:sz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</w:rPr>
                <w:id w:val="15934434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23D45" w:rsidRPr="00C5226C">
                  <w:rPr>
                    <w:rFonts w:ascii="MS Gothic" w:eastAsia="MS Gothic" w:hAnsi="MS Gothic" w:cs="MS Gothic" w:hint="eastAsia"/>
                    <w:sz w:val="20"/>
                  </w:rPr>
                  <w:t>☐</w:t>
                </w:r>
              </w:sdtContent>
            </w:sdt>
            <w:r w:rsidR="00023D45">
              <w:rPr>
                <w:rFonts w:asciiTheme="minorHAnsi" w:hAnsiTheme="minorHAnsi" w:cstheme="minorHAnsi"/>
                <w:sz w:val="20"/>
              </w:rPr>
              <w:t xml:space="preserve"> Community-Clinical Linkages for ACES</w:t>
            </w:r>
          </w:p>
          <w:p w14:paraId="69435044" w14:textId="1A47D0DD" w:rsidR="00023D45" w:rsidRDefault="0045302D" w:rsidP="00956FF5">
            <w:pPr>
              <w:rPr>
                <w:rFonts w:asciiTheme="minorHAnsi" w:hAnsiTheme="minorHAnsi" w:cstheme="minorHAnsi"/>
                <w:sz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</w:rPr>
                <w:id w:val="-13952736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23D45" w:rsidRPr="00C5226C">
                  <w:rPr>
                    <w:rFonts w:ascii="MS Gothic" w:eastAsia="MS Gothic" w:hAnsi="MS Gothic" w:cs="MS Gothic" w:hint="eastAsia"/>
                    <w:sz w:val="20"/>
                  </w:rPr>
                  <w:t>☐</w:t>
                </w:r>
              </w:sdtContent>
            </w:sdt>
            <w:r w:rsidR="00023D45">
              <w:rPr>
                <w:rFonts w:asciiTheme="minorHAnsi" w:hAnsiTheme="minorHAnsi" w:cstheme="minorHAnsi"/>
                <w:sz w:val="20"/>
              </w:rPr>
              <w:t xml:space="preserve"> Health Literacy Interventions</w:t>
            </w:r>
          </w:p>
          <w:p w14:paraId="209BD26F" w14:textId="79AE5CE7" w:rsidR="00023D45" w:rsidRDefault="0045302D" w:rsidP="00956FF5">
            <w:pPr>
              <w:rPr>
                <w:rFonts w:asciiTheme="minorHAnsi" w:hAnsiTheme="minorHAnsi" w:cstheme="minorHAnsi"/>
                <w:sz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</w:rPr>
                <w:id w:val="7010573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23D45" w:rsidRPr="00C5226C">
                  <w:rPr>
                    <w:rFonts w:ascii="MS Gothic" w:eastAsia="MS Gothic" w:hAnsi="MS Gothic" w:cs="MS Gothic" w:hint="eastAsia"/>
                    <w:sz w:val="20"/>
                  </w:rPr>
                  <w:t>☐</w:t>
                </w:r>
              </w:sdtContent>
            </w:sdt>
            <w:r w:rsidR="00023D45">
              <w:rPr>
                <w:rFonts w:asciiTheme="minorHAnsi" w:hAnsiTheme="minorHAnsi" w:cstheme="minorHAnsi"/>
                <w:sz w:val="20"/>
              </w:rPr>
              <w:t xml:space="preserve"> Support Telehealth &amp; Telemedicine </w:t>
            </w:r>
          </w:p>
          <w:p w14:paraId="74DD966B" w14:textId="7DE3940E" w:rsidR="00023D45" w:rsidRDefault="0045302D" w:rsidP="00956FF5">
            <w:pPr>
              <w:rPr>
                <w:rFonts w:asciiTheme="minorHAnsi" w:hAnsiTheme="minorHAnsi" w:cstheme="minorHAnsi"/>
                <w:sz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</w:rPr>
                <w:id w:val="-4068435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23D45" w:rsidRPr="00C5226C">
                  <w:rPr>
                    <w:rFonts w:ascii="MS Gothic" w:eastAsia="MS Gothic" w:hAnsi="MS Gothic" w:cs="MS Gothic" w:hint="eastAsia"/>
                    <w:sz w:val="20"/>
                  </w:rPr>
                  <w:t>☐</w:t>
                </w:r>
              </w:sdtContent>
            </w:sdt>
            <w:r w:rsidR="00023D45">
              <w:rPr>
                <w:rFonts w:asciiTheme="minorHAnsi" w:hAnsiTheme="minorHAnsi" w:cstheme="minorHAnsi"/>
                <w:sz w:val="20"/>
              </w:rPr>
              <w:t xml:space="preserve"> Community Health Workers/Patient Navigators</w:t>
            </w:r>
          </w:p>
          <w:p w14:paraId="74825A1C" w14:textId="3958DFD5" w:rsidR="00023D45" w:rsidRDefault="0045302D" w:rsidP="00956FF5">
            <w:pPr>
              <w:rPr>
                <w:rFonts w:asciiTheme="minorHAnsi" w:hAnsiTheme="minorHAnsi" w:cstheme="minorHAnsi"/>
                <w:sz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</w:rPr>
                <w:id w:val="-18864093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23D45" w:rsidRPr="00C5226C">
                  <w:rPr>
                    <w:rFonts w:ascii="MS Gothic" w:eastAsia="MS Gothic" w:hAnsi="MS Gothic" w:cs="MS Gothic" w:hint="eastAsia"/>
                    <w:sz w:val="20"/>
                  </w:rPr>
                  <w:t>☐</w:t>
                </w:r>
              </w:sdtContent>
            </w:sdt>
            <w:r w:rsidR="00023D45">
              <w:rPr>
                <w:rFonts w:asciiTheme="minorHAnsi" w:hAnsiTheme="minorHAnsi" w:cstheme="minorHAnsi"/>
                <w:sz w:val="20"/>
              </w:rPr>
              <w:t xml:space="preserve"> Healthy Brain Initiative</w:t>
            </w:r>
          </w:p>
          <w:p w14:paraId="24A1D6C6" w14:textId="419F6C4E" w:rsidR="00023D45" w:rsidRDefault="0045302D" w:rsidP="00956FF5">
            <w:pPr>
              <w:rPr>
                <w:rFonts w:asciiTheme="minorHAnsi" w:hAnsiTheme="minorHAnsi" w:cstheme="minorHAnsi"/>
                <w:sz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</w:rPr>
                <w:id w:val="-5462173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23D45" w:rsidRPr="00C5226C">
                  <w:rPr>
                    <w:rFonts w:ascii="MS Gothic" w:eastAsia="MS Gothic" w:hAnsi="MS Gothic" w:cs="MS Gothic" w:hint="eastAsia"/>
                    <w:sz w:val="20"/>
                  </w:rPr>
                  <w:t>☐</w:t>
                </w:r>
              </w:sdtContent>
            </w:sdt>
            <w:r w:rsidR="00023D45">
              <w:rPr>
                <w:rFonts w:asciiTheme="minorHAnsi" w:hAnsiTheme="minorHAnsi" w:cstheme="minorHAnsi"/>
                <w:sz w:val="20"/>
              </w:rPr>
              <w:t xml:space="preserve"> Healthy Lifestyle Change Programs </w:t>
            </w:r>
          </w:p>
          <w:p w14:paraId="20BCB522" w14:textId="6BE4B891" w:rsidR="002648FE" w:rsidRDefault="0045302D" w:rsidP="00956FF5">
            <w:pPr>
              <w:rPr>
                <w:rFonts w:asciiTheme="minorHAnsi" w:hAnsiTheme="minorHAnsi" w:cstheme="minorHAnsi"/>
                <w:sz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</w:rPr>
                <w:id w:val="-3706197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648FE" w:rsidRPr="00C5226C">
                  <w:rPr>
                    <w:rFonts w:ascii="MS Gothic" w:eastAsia="MS Gothic" w:hAnsi="MS Gothic" w:cs="MS Gothic" w:hint="eastAsia"/>
                    <w:sz w:val="20"/>
                  </w:rPr>
                  <w:t>☐</w:t>
                </w:r>
              </w:sdtContent>
            </w:sdt>
            <w:r w:rsidR="002648FE">
              <w:rPr>
                <w:rFonts w:asciiTheme="minorHAnsi" w:hAnsiTheme="minorHAnsi" w:cstheme="minorHAnsi"/>
                <w:sz w:val="20"/>
              </w:rPr>
              <w:t xml:space="preserve"> Innovative Activities (Developed through 6 Steps)</w:t>
            </w:r>
          </w:p>
        </w:tc>
      </w:tr>
      <w:tr w:rsidR="005E1651" w:rsidRPr="004D0C56" w14:paraId="0B10F6FD" w14:textId="77777777" w:rsidTr="007B7BAF">
        <w:tc>
          <w:tcPr>
            <w:tcW w:w="1976" w:type="dxa"/>
          </w:tcPr>
          <w:p w14:paraId="179B99CD" w14:textId="77777777" w:rsidR="005E1651" w:rsidRDefault="005E1651" w:rsidP="00C34D79">
            <w:pPr>
              <w:rPr>
                <w:rFonts w:asciiTheme="majorHAnsi" w:hAnsiTheme="majorHAnsi"/>
                <w:sz w:val="22"/>
                <w:szCs w:val="22"/>
              </w:rPr>
            </w:pPr>
            <w:r w:rsidRPr="005E1651">
              <w:rPr>
                <w:rFonts w:asciiTheme="majorHAnsi" w:hAnsiTheme="majorHAnsi"/>
                <w:sz w:val="22"/>
                <w:szCs w:val="22"/>
              </w:rPr>
              <w:lastRenderedPageBreak/>
              <w:t>Well-being Boost</w:t>
            </w:r>
          </w:p>
          <w:p w14:paraId="371AE74D" w14:textId="0187B095" w:rsidR="003D4666" w:rsidRPr="003D4666" w:rsidRDefault="003D4666" w:rsidP="00C34D79">
            <w:pPr>
              <w:rPr>
                <w:rFonts w:asciiTheme="majorHAnsi" w:hAnsiTheme="majorHAnsi"/>
                <w:i/>
                <w:iCs/>
                <w:sz w:val="18"/>
                <w:szCs w:val="18"/>
              </w:rPr>
            </w:pPr>
            <w:r>
              <w:rPr>
                <w:rFonts w:asciiTheme="majorHAnsi" w:hAnsiTheme="majorHAnsi"/>
                <w:i/>
                <w:iCs/>
                <w:sz w:val="18"/>
                <w:szCs w:val="18"/>
              </w:rPr>
              <w:t>Add on activity only</w:t>
            </w:r>
          </w:p>
        </w:tc>
        <w:tc>
          <w:tcPr>
            <w:tcW w:w="7384" w:type="dxa"/>
          </w:tcPr>
          <w:p w14:paraId="1E284CA4" w14:textId="77AB5DB4" w:rsidR="005E1651" w:rsidRDefault="0045302D" w:rsidP="00956FF5">
            <w:pPr>
              <w:rPr>
                <w:rFonts w:asciiTheme="minorHAnsi" w:hAnsiTheme="minorHAnsi" w:cstheme="minorHAnsi"/>
                <w:sz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</w:rPr>
                <w:id w:val="15403177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1651" w:rsidRPr="00C5226C">
                  <w:rPr>
                    <w:rFonts w:ascii="MS Gothic" w:eastAsia="MS Gothic" w:hAnsi="MS Gothic" w:cs="MS Gothic" w:hint="eastAsia"/>
                    <w:sz w:val="20"/>
                  </w:rPr>
                  <w:t>☐</w:t>
                </w:r>
              </w:sdtContent>
            </w:sdt>
            <w:r w:rsidR="005E1651">
              <w:rPr>
                <w:rFonts w:asciiTheme="minorHAnsi" w:hAnsiTheme="minorHAnsi" w:cstheme="minorHAnsi"/>
                <w:sz w:val="20"/>
              </w:rPr>
              <w:t xml:space="preserve"> I</w:t>
            </w:r>
            <w:r w:rsidR="005E1651" w:rsidRPr="005E1651">
              <w:rPr>
                <w:rFonts w:asciiTheme="minorHAnsi" w:hAnsiTheme="minorHAnsi" w:cstheme="minorHAnsi"/>
                <w:sz w:val="20"/>
              </w:rPr>
              <w:t>nclud</w:t>
            </w:r>
            <w:r w:rsidR="005E1651">
              <w:rPr>
                <w:rFonts w:asciiTheme="minorHAnsi" w:hAnsiTheme="minorHAnsi" w:cstheme="minorHAnsi"/>
                <w:sz w:val="20"/>
              </w:rPr>
              <w:t>e</w:t>
            </w:r>
            <w:r w:rsidR="005E1651" w:rsidRPr="005E1651">
              <w:rPr>
                <w:rFonts w:asciiTheme="minorHAnsi" w:hAnsiTheme="minorHAnsi" w:cstheme="minorHAnsi"/>
                <w:sz w:val="20"/>
              </w:rPr>
              <w:t xml:space="preserve"> </w:t>
            </w:r>
            <w:r w:rsidR="005E1651">
              <w:rPr>
                <w:rFonts w:asciiTheme="minorHAnsi" w:hAnsiTheme="minorHAnsi" w:cstheme="minorHAnsi"/>
                <w:sz w:val="20"/>
              </w:rPr>
              <w:t xml:space="preserve">a </w:t>
            </w:r>
            <w:r w:rsidR="005E1651" w:rsidRPr="005E1651">
              <w:rPr>
                <w:rFonts w:asciiTheme="minorHAnsi" w:hAnsiTheme="minorHAnsi" w:cstheme="minorHAnsi"/>
                <w:sz w:val="20"/>
              </w:rPr>
              <w:t xml:space="preserve">Social Connection and/or Belonging </w:t>
            </w:r>
            <w:r w:rsidR="005E1651">
              <w:rPr>
                <w:rFonts w:asciiTheme="minorHAnsi" w:hAnsiTheme="minorHAnsi" w:cstheme="minorHAnsi"/>
                <w:sz w:val="20"/>
              </w:rPr>
              <w:t>B</w:t>
            </w:r>
            <w:r w:rsidR="005E1651" w:rsidRPr="005E1651">
              <w:rPr>
                <w:rFonts w:asciiTheme="minorHAnsi" w:hAnsiTheme="minorHAnsi" w:cstheme="minorHAnsi"/>
                <w:sz w:val="20"/>
              </w:rPr>
              <w:t xml:space="preserve">oost to the </w:t>
            </w:r>
            <w:r w:rsidR="005E1651">
              <w:rPr>
                <w:rFonts w:asciiTheme="minorHAnsi" w:hAnsiTheme="minorHAnsi" w:cstheme="minorHAnsi"/>
                <w:sz w:val="20"/>
              </w:rPr>
              <w:t xml:space="preserve">above </w:t>
            </w:r>
            <w:r w:rsidR="005E1651" w:rsidRPr="005E1651">
              <w:rPr>
                <w:rFonts w:asciiTheme="minorHAnsi" w:hAnsiTheme="minorHAnsi" w:cstheme="minorHAnsi"/>
                <w:sz w:val="20"/>
              </w:rPr>
              <w:t>selected activity(</w:t>
            </w:r>
            <w:proofErr w:type="spellStart"/>
            <w:r w:rsidR="005E1651" w:rsidRPr="005E1651">
              <w:rPr>
                <w:rFonts w:asciiTheme="minorHAnsi" w:hAnsiTheme="minorHAnsi" w:cstheme="minorHAnsi"/>
                <w:sz w:val="20"/>
              </w:rPr>
              <w:t>ies</w:t>
            </w:r>
            <w:proofErr w:type="spellEnd"/>
            <w:r w:rsidR="005E1651" w:rsidRPr="005E1651">
              <w:rPr>
                <w:rFonts w:asciiTheme="minorHAnsi" w:hAnsiTheme="minorHAnsi" w:cstheme="minorHAnsi"/>
                <w:sz w:val="20"/>
              </w:rPr>
              <w:t>)</w:t>
            </w:r>
          </w:p>
        </w:tc>
      </w:tr>
      <w:tr w:rsidR="00837BB4" w:rsidRPr="004D0C56" w14:paraId="75F2EEC0" w14:textId="77777777" w:rsidTr="00B87CD9">
        <w:trPr>
          <w:trHeight w:val="989"/>
        </w:trPr>
        <w:tc>
          <w:tcPr>
            <w:tcW w:w="1976" w:type="dxa"/>
          </w:tcPr>
          <w:p w14:paraId="5092EB54" w14:textId="77777777" w:rsidR="00837BB4" w:rsidRDefault="00574403" w:rsidP="00C34D79">
            <w:pPr>
              <w:rPr>
                <w:rFonts w:asciiTheme="minorHAnsi" w:hAnsiTheme="minorHAnsi" w:cs="Arial"/>
                <w:sz w:val="22"/>
              </w:rPr>
            </w:pPr>
            <w:r>
              <w:rPr>
                <w:rFonts w:asciiTheme="minorHAnsi" w:hAnsiTheme="minorHAnsi" w:cs="Arial"/>
                <w:sz w:val="22"/>
              </w:rPr>
              <w:t xml:space="preserve">Activities targeted to:  </w:t>
            </w:r>
          </w:p>
          <w:p w14:paraId="2F5AD08E" w14:textId="6655CC02" w:rsidR="00574403" w:rsidRDefault="00574403" w:rsidP="00C34D79">
            <w:pPr>
              <w:rPr>
                <w:rFonts w:asciiTheme="minorHAnsi" w:hAnsiTheme="minorHAnsi" w:cs="Arial"/>
                <w:sz w:val="22"/>
              </w:rPr>
            </w:pPr>
            <w:r w:rsidRPr="00574403">
              <w:rPr>
                <w:rFonts w:cs="Arial"/>
                <w:bCs/>
                <w:i/>
              </w:rPr>
              <w:t>(check applicable boxes)</w:t>
            </w:r>
          </w:p>
        </w:tc>
        <w:tc>
          <w:tcPr>
            <w:tcW w:w="7384" w:type="dxa"/>
          </w:tcPr>
          <w:p w14:paraId="5E9032B6" w14:textId="77777777" w:rsidR="00B87CD9" w:rsidRPr="00B87CD9" w:rsidRDefault="0045302D" w:rsidP="00B87CD9">
            <w:pPr>
              <w:pStyle w:val="ListParagraph"/>
              <w:ind w:left="0"/>
              <w:rPr>
                <w:rFonts w:asciiTheme="minorHAnsi" w:hAnsiTheme="minorHAnsi" w:cstheme="minorHAnsi"/>
                <w:sz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</w:rPr>
                <w:id w:val="273758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4403" w:rsidRPr="00C5226C">
                  <w:rPr>
                    <w:rFonts w:ascii="MS Gothic" w:eastAsia="MS Gothic" w:hAnsi="MS Gothic" w:cs="MS Gothic" w:hint="eastAsia"/>
                    <w:sz w:val="20"/>
                  </w:rPr>
                  <w:t>☐</w:t>
                </w:r>
              </w:sdtContent>
            </w:sdt>
            <w:r w:rsidR="00574403" w:rsidRPr="00C5226C">
              <w:rPr>
                <w:rFonts w:asciiTheme="minorHAnsi" w:hAnsiTheme="minorHAnsi" w:cstheme="minorHAnsi"/>
                <w:sz w:val="20"/>
              </w:rPr>
              <w:t xml:space="preserve"> </w:t>
            </w:r>
            <w:r w:rsidR="00B87CD9" w:rsidRPr="00B87CD9">
              <w:rPr>
                <w:rFonts w:asciiTheme="minorHAnsi" w:hAnsiTheme="minorHAnsi" w:cstheme="minorHAnsi"/>
                <w:sz w:val="20"/>
              </w:rPr>
              <w:t>People age 60+</w:t>
            </w:r>
          </w:p>
          <w:p w14:paraId="5CF665FA" w14:textId="6BB37646" w:rsidR="00B87CD9" w:rsidRPr="00B87CD9" w:rsidRDefault="0045302D" w:rsidP="00B87CD9">
            <w:pPr>
              <w:pStyle w:val="ListParagraph"/>
              <w:ind w:left="0"/>
              <w:rPr>
                <w:rFonts w:asciiTheme="minorHAnsi" w:hAnsiTheme="minorHAnsi" w:cstheme="minorHAnsi"/>
                <w:sz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</w:rPr>
                <w:id w:val="17521536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7CD9" w:rsidRPr="00C5226C">
                  <w:rPr>
                    <w:rFonts w:ascii="MS Gothic" w:eastAsia="MS Gothic" w:hAnsi="MS Gothic" w:cs="MS Gothic" w:hint="eastAsia"/>
                    <w:sz w:val="20"/>
                  </w:rPr>
                  <w:t>☐</w:t>
                </w:r>
              </w:sdtContent>
            </w:sdt>
            <w:r w:rsidR="00B87CD9" w:rsidRPr="00C5226C">
              <w:rPr>
                <w:rFonts w:asciiTheme="minorHAnsi" w:hAnsiTheme="minorHAnsi" w:cstheme="minorHAnsi"/>
                <w:sz w:val="20"/>
              </w:rPr>
              <w:t xml:space="preserve"> </w:t>
            </w:r>
            <w:r w:rsidR="00B87CD9" w:rsidRPr="00B87CD9">
              <w:rPr>
                <w:rFonts w:asciiTheme="minorHAnsi" w:hAnsiTheme="minorHAnsi" w:cstheme="minorHAnsi"/>
                <w:sz w:val="20"/>
              </w:rPr>
              <w:t xml:space="preserve">People </w:t>
            </w:r>
            <w:proofErr w:type="gramStart"/>
            <w:r w:rsidR="00B87CD9" w:rsidRPr="00B87CD9">
              <w:rPr>
                <w:rFonts w:asciiTheme="minorHAnsi" w:hAnsiTheme="minorHAnsi" w:cstheme="minorHAnsi"/>
                <w:sz w:val="20"/>
              </w:rPr>
              <w:t>age</w:t>
            </w:r>
            <w:proofErr w:type="gramEnd"/>
            <w:r w:rsidR="00B87CD9" w:rsidRPr="00B87CD9">
              <w:rPr>
                <w:rFonts w:asciiTheme="minorHAnsi" w:hAnsiTheme="minorHAnsi" w:cstheme="minorHAnsi"/>
                <w:sz w:val="20"/>
              </w:rPr>
              <w:t xml:space="preserve"> 18 and under</w:t>
            </w:r>
          </w:p>
          <w:p w14:paraId="1F309F6F" w14:textId="21AC57DD" w:rsidR="00B87CD9" w:rsidRDefault="0045302D" w:rsidP="00B87CD9">
            <w:pPr>
              <w:pStyle w:val="ListParagraph"/>
              <w:ind w:left="0"/>
              <w:rPr>
                <w:rFonts w:asciiTheme="minorHAnsi" w:hAnsiTheme="minorHAnsi" w:cstheme="minorHAnsi"/>
                <w:sz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</w:rPr>
                <w:id w:val="13567706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7CD9" w:rsidRPr="00C5226C">
                  <w:rPr>
                    <w:rFonts w:ascii="MS Gothic" w:eastAsia="MS Gothic" w:hAnsi="MS Gothic" w:cs="MS Gothic" w:hint="eastAsia"/>
                    <w:sz w:val="20"/>
                  </w:rPr>
                  <w:t>☐</w:t>
                </w:r>
              </w:sdtContent>
            </w:sdt>
            <w:r w:rsidR="00B87CD9" w:rsidRPr="00C5226C">
              <w:rPr>
                <w:rFonts w:asciiTheme="minorHAnsi" w:hAnsiTheme="minorHAnsi" w:cstheme="minorHAnsi"/>
                <w:sz w:val="20"/>
              </w:rPr>
              <w:t xml:space="preserve"> </w:t>
            </w:r>
            <w:r w:rsidR="00B87CD9">
              <w:rPr>
                <w:rFonts w:asciiTheme="minorHAnsi" w:hAnsiTheme="minorHAnsi" w:cstheme="minorHAnsi"/>
                <w:sz w:val="20"/>
              </w:rPr>
              <w:t xml:space="preserve"> </w:t>
            </w:r>
            <w:r w:rsidR="00B87CD9" w:rsidRPr="00B87CD9">
              <w:rPr>
                <w:rFonts w:asciiTheme="minorHAnsi" w:hAnsiTheme="minorHAnsi" w:cstheme="minorHAnsi"/>
                <w:sz w:val="20"/>
              </w:rPr>
              <w:t>People with low-income backgrounds</w:t>
            </w:r>
          </w:p>
          <w:p w14:paraId="39783259" w14:textId="527D0818" w:rsidR="00B87CD9" w:rsidRPr="00B87CD9" w:rsidRDefault="0045302D" w:rsidP="00B87CD9">
            <w:pPr>
              <w:pStyle w:val="ListParagraph"/>
              <w:ind w:left="0"/>
              <w:rPr>
                <w:rFonts w:asciiTheme="minorHAnsi" w:hAnsiTheme="minorHAnsi" w:cstheme="minorHAnsi"/>
                <w:sz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</w:rPr>
                <w:id w:val="15888872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7CD9" w:rsidRPr="00C5226C">
                  <w:rPr>
                    <w:rFonts w:ascii="MS Gothic" w:eastAsia="MS Gothic" w:hAnsi="MS Gothic" w:cs="MS Gothic" w:hint="eastAsia"/>
                    <w:sz w:val="20"/>
                  </w:rPr>
                  <w:t>☐</w:t>
                </w:r>
              </w:sdtContent>
            </w:sdt>
            <w:r w:rsidR="00B87CD9" w:rsidRPr="00C5226C">
              <w:rPr>
                <w:rFonts w:asciiTheme="minorHAnsi" w:hAnsiTheme="minorHAnsi" w:cstheme="minorHAnsi"/>
                <w:sz w:val="20"/>
              </w:rPr>
              <w:t xml:space="preserve"> </w:t>
            </w:r>
            <w:r w:rsidR="00B87CD9" w:rsidRPr="00B87CD9">
              <w:rPr>
                <w:rFonts w:asciiTheme="minorHAnsi" w:hAnsiTheme="minorHAnsi" w:cstheme="minorHAnsi"/>
                <w:sz w:val="20"/>
              </w:rPr>
              <w:t>People of color and American Indians</w:t>
            </w:r>
          </w:p>
          <w:p w14:paraId="5330414B" w14:textId="686F535E" w:rsidR="00B87CD9" w:rsidRPr="00B87CD9" w:rsidRDefault="0045302D" w:rsidP="00B87CD9">
            <w:pPr>
              <w:pStyle w:val="ListParagraph"/>
              <w:ind w:left="0"/>
              <w:rPr>
                <w:rFonts w:asciiTheme="minorHAnsi" w:hAnsiTheme="minorHAnsi" w:cstheme="minorHAnsi"/>
                <w:sz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</w:rPr>
                <w:id w:val="-7865844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7CD9" w:rsidRPr="00C5226C">
                  <w:rPr>
                    <w:rFonts w:ascii="MS Gothic" w:eastAsia="MS Gothic" w:hAnsi="MS Gothic" w:cs="MS Gothic" w:hint="eastAsia"/>
                    <w:sz w:val="20"/>
                  </w:rPr>
                  <w:t>☐</w:t>
                </w:r>
              </w:sdtContent>
            </w:sdt>
            <w:r w:rsidR="00B87CD9">
              <w:rPr>
                <w:rFonts w:asciiTheme="minorHAnsi" w:hAnsiTheme="minorHAnsi" w:cstheme="minorHAnsi"/>
                <w:sz w:val="20"/>
              </w:rPr>
              <w:t xml:space="preserve"> </w:t>
            </w:r>
            <w:r w:rsidR="00B87CD9" w:rsidRPr="00B87CD9">
              <w:rPr>
                <w:rFonts w:asciiTheme="minorHAnsi" w:hAnsiTheme="minorHAnsi" w:cstheme="minorHAnsi"/>
                <w:sz w:val="20"/>
              </w:rPr>
              <w:t> People with disabilities</w:t>
            </w:r>
          </w:p>
          <w:p w14:paraId="7D45C697" w14:textId="2761155B" w:rsidR="00B87CD9" w:rsidRDefault="0045302D" w:rsidP="00B87CD9">
            <w:pPr>
              <w:pStyle w:val="ListParagraph"/>
              <w:ind w:left="0"/>
              <w:rPr>
                <w:rFonts w:asciiTheme="minorHAnsi" w:hAnsiTheme="minorHAnsi" w:cstheme="minorHAnsi"/>
                <w:sz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</w:rPr>
                <w:id w:val="5995339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7CD9" w:rsidRPr="00C5226C">
                  <w:rPr>
                    <w:rFonts w:ascii="MS Gothic" w:eastAsia="MS Gothic" w:hAnsi="MS Gothic" w:cs="MS Gothic" w:hint="eastAsia"/>
                    <w:sz w:val="20"/>
                  </w:rPr>
                  <w:t>☐</w:t>
                </w:r>
              </w:sdtContent>
            </w:sdt>
            <w:r w:rsidR="00B87CD9" w:rsidRPr="00C5226C">
              <w:rPr>
                <w:rFonts w:asciiTheme="minorHAnsi" w:hAnsiTheme="minorHAnsi" w:cstheme="minorHAnsi"/>
                <w:sz w:val="20"/>
              </w:rPr>
              <w:t xml:space="preserve"> </w:t>
            </w:r>
            <w:r w:rsidR="00B87CD9" w:rsidRPr="00B87CD9">
              <w:rPr>
                <w:rFonts w:asciiTheme="minorHAnsi" w:hAnsiTheme="minorHAnsi" w:cstheme="minorHAnsi"/>
                <w:sz w:val="20"/>
              </w:rPr>
              <w:t>People with mental illness</w:t>
            </w:r>
          </w:p>
          <w:p w14:paraId="5DD2AAE5" w14:textId="6537618A" w:rsidR="00837BB4" w:rsidRPr="00B87CD9" w:rsidRDefault="0045302D" w:rsidP="00574403">
            <w:pPr>
              <w:pStyle w:val="ListParagraph"/>
              <w:ind w:left="0"/>
              <w:rPr>
                <w:rFonts w:asciiTheme="minorHAnsi" w:hAnsiTheme="minorHAnsi" w:cstheme="minorHAnsi"/>
                <w:sz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</w:rPr>
                <w:id w:val="3101452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7CD9" w:rsidRPr="00C5226C">
                  <w:rPr>
                    <w:rFonts w:ascii="MS Gothic" w:eastAsia="MS Gothic" w:hAnsi="MS Gothic" w:cs="MS Gothic" w:hint="eastAsia"/>
                    <w:sz w:val="20"/>
                  </w:rPr>
                  <w:t>☐</w:t>
                </w:r>
              </w:sdtContent>
            </w:sdt>
            <w:r w:rsidR="00B87CD9">
              <w:rPr>
                <w:rFonts w:asciiTheme="minorHAnsi" w:hAnsiTheme="minorHAnsi" w:cstheme="minorHAnsi"/>
                <w:sz w:val="20"/>
              </w:rPr>
              <w:t xml:space="preserve"> None of the above</w:t>
            </w:r>
          </w:p>
        </w:tc>
      </w:tr>
      <w:tr w:rsidR="0077656D" w:rsidRPr="004D0C56" w14:paraId="7690314A" w14:textId="77777777" w:rsidTr="0077656D">
        <w:tc>
          <w:tcPr>
            <w:tcW w:w="1976" w:type="dxa"/>
          </w:tcPr>
          <w:p w14:paraId="03BE3A9C" w14:textId="77777777" w:rsidR="00EF3062" w:rsidRPr="0077656D" w:rsidRDefault="0077656D" w:rsidP="00C34D79">
            <w:pPr>
              <w:rPr>
                <w:rFonts w:asciiTheme="minorHAnsi" w:hAnsiTheme="minorHAnsi" w:cs="Arial"/>
                <w:sz w:val="22"/>
              </w:rPr>
            </w:pPr>
            <w:r w:rsidRPr="0077656D">
              <w:rPr>
                <w:rFonts w:asciiTheme="minorHAnsi" w:hAnsiTheme="minorHAnsi" w:cs="Arial"/>
                <w:sz w:val="22"/>
              </w:rPr>
              <w:t>Goal(s):</w:t>
            </w:r>
          </w:p>
        </w:tc>
        <w:tc>
          <w:tcPr>
            <w:tcW w:w="7384" w:type="dxa"/>
          </w:tcPr>
          <w:p w14:paraId="33DB13B7" w14:textId="77777777" w:rsidR="0077656D" w:rsidRPr="004D0C56" w:rsidRDefault="0077656D" w:rsidP="00C34D79">
            <w:pPr>
              <w:rPr>
                <w:rFonts w:asciiTheme="minorHAnsi" w:hAnsiTheme="minorHAnsi" w:cs="Arial"/>
              </w:rPr>
            </w:pPr>
          </w:p>
        </w:tc>
      </w:tr>
      <w:tr w:rsidR="0077656D" w:rsidRPr="004D0C56" w14:paraId="3F184D17" w14:textId="77777777" w:rsidTr="0077656D">
        <w:tc>
          <w:tcPr>
            <w:tcW w:w="1976" w:type="dxa"/>
          </w:tcPr>
          <w:p w14:paraId="14BFCD9C" w14:textId="77777777" w:rsidR="0077656D" w:rsidRPr="0077656D" w:rsidRDefault="0077656D" w:rsidP="00C34D79">
            <w:pPr>
              <w:rPr>
                <w:rFonts w:asciiTheme="minorHAnsi" w:hAnsiTheme="minorHAnsi" w:cs="Arial"/>
                <w:sz w:val="22"/>
              </w:rPr>
            </w:pPr>
            <w:r w:rsidRPr="0077656D">
              <w:rPr>
                <w:rFonts w:asciiTheme="minorHAnsi" w:hAnsiTheme="minorHAnsi" w:cs="Arial"/>
                <w:sz w:val="22"/>
              </w:rPr>
              <w:t>Objective(s):</w:t>
            </w:r>
          </w:p>
          <w:p w14:paraId="1D3F988A" w14:textId="77777777" w:rsidR="0077656D" w:rsidRPr="004D0C56" w:rsidRDefault="0077656D" w:rsidP="00C34D79">
            <w:pPr>
              <w:rPr>
                <w:rFonts w:asciiTheme="minorHAnsi" w:hAnsiTheme="minorHAnsi" w:cs="Arial"/>
                <w:i/>
                <w:sz w:val="18"/>
                <w:szCs w:val="18"/>
              </w:rPr>
            </w:pPr>
            <w:r w:rsidRPr="004D0C56">
              <w:rPr>
                <w:rFonts w:asciiTheme="minorHAnsi" w:hAnsiTheme="minorHAnsi" w:cs="Arial"/>
                <w:i/>
                <w:sz w:val="18"/>
                <w:szCs w:val="18"/>
              </w:rPr>
              <w:t>Objectives should be specific, measurable and have a defined completion date</w:t>
            </w:r>
          </w:p>
        </w:tc>
        <w:tc>
          <w:tcPr>
            <w:tcW w:w="7384" w:type="dxa"/>
          </w:tcPr>
          <w:p w14:paraId="2BCBA8D2" w14:textId="77777777" w:rsidR="0077656D" w:rsidRPr="004D0C56" w:rsidRDefault="0077656D" w:rsidP="00C34D79">
            <w:pPr>
              <w:rPr>
                <w:rFonts w:asciiTheme="minorHAnsi" w:hAnsiTheme="minorHAnsi" w:cs="Arial"/>
              </w:rPr>
            </w:pPr>
          </w:p>
        </w:tc>
      </w:tr>
      <w:tr w:rsidR="0077656D" w:rsidRPr="004D0C56" w14:paraId="15790A98" w14:textId="77777777" w:rsidTr="0077656D">
        <w:tc>
          <w:tcPr>
            <w:tcW w:w="1976" w:type="dxa"/>
          </w:tcPr>
          <w:p w14:paraId="22524C2A" w14:textId="77777777" w:rsidR="0077656D" w:rsidRPr="0077656D" w:rsidRDefault="0077656D" w:rsidP="00C34D79">
            <w:pPr>
              <w:rPr>
                <w:rFonts w:asciiTheme="minorHAnsi" w:hAnsiTheme="minorHAnsi" w:cs="Arial"/>
                <w:sz w:val="22"/>
              </w:rPr>
            </w:pPr>
            <w:r w:rsidRPr="0077656D">
              <w:rPr>
                <w:rFonts w:asciiTheme="minorHAnsi" w:hAnsiTheme="minorHAnsi" w:cs="Arial"/>
                <w:sz w:val="22"/>
              </w:rPr>
              <w:t>Project Narrative:</w:t>
            </w:r>
          </w:p>
        </w:tc>
        <w:tc>
          <w:tcPr>
            <w:tcW w:w="7384" w:type="dxa"/>
          </w:tcPr>
          <w:p w14:paraId="4A40B4CF" w14:textId="77777777" w:rsidR="0077656D" w:rsidRPr="004D0C56" w:rsidRDefault="0077656D" w:rsidP="00C34D79">
            <w:pPr>
              <w:rPr>
                <w:rFonts w:asciiTheme="minorHAnsi" w:hAnsiTheme="minorHAnsi" w:cs="Arial"/>
              </w:rPr>
            </w:pPr>
          </w:p>
          <w:p w14:paraId="2F6542F7" w14:textId="77777777" w:rsidR="0077656D" w:rsidRPr="004D0C56" w:rsidRDefault="0077656D" w:rsidP="00C34D79">
            <w:pPr>
              <w:rPr>
                <w:rFonts w:asciiTheme="minorHAnsi" w:hAnsiTheme="minorHAnsi" w:cs="Arial"/>
              </w:rPr>
            </w:pPr>
          </w:p>
          <w:p w14:paraId="5AC6C86F" w14:textId="77777777" w:rsidR="0077656D" w:rsidRPr="004D0C56" w:rsidRDefault="0077656D" w:rsidP="00C34D79">
            <w:pPr>
              <w:rPr>
                <w:rFonts w:asciiTheme="minorHAnsi" w:hAnsiTheme="minorHAnsi" w:cs="Arial"/>
              </w:rPr>
            </w:pPr>
          </w:p>
          <w:p w14:paraId="170427D6" w14:textId="77777777" w:rsidR="0077656D" w:rsidRPr="004D0C56" w:rsidRDefault="0077656D" w:rsidP="00C34D79">
            <w:pPr>
              <w:rPr>
                <w:rFonts w:asciiTheme="minorHAnsi" w:hAnsiTheme="minorHAnsi" w:cs="Arial"/>
              </w:rPr>
            </w:pPr>
          </w:p>
        </w:tc>
      </w:tr>
    </w:tbl>
    <w:p w14:paraId="1759B69E" w14:textId="77777777" w:rsidR="0077656D" w:rsidRDefault="0077656D" w:rsidP="009C7D71">
      <w:pPr>
        <w:rPr>
          <w:rFonts w:asciiTheme="minorHAnsi" w:hAnsiTheme="minorHAnsi"/>
          <w:sz w:val="22"/>
          <w:szCs w:val="22"/>
        </w:rPr>
      </w:pPr>
    </w:p>
    <w:p w14:paraId="3BA9440F" w14:textId="77777777" w:rsidR="0078661A" w:rsidRPr="0078661A" w:rsidRDefault="0078661A" w:rsidP="0078661A">
      <w:pPr>
        <w:rPr>
          <w:rFonts w:asciiTheme="minorHAnsi" w:hAnsiTheme="minorHAnsi"/>
          <w:sz w:val="22"/>
          <w:szCs w:val="22"/>
        </w:rPr>
      </w:pPr>
    </w:p>
    <w:p w14:paraId="39EB4FF8" w14:textId="77777777" w:rsidR="0078661A" w:rsidRPr="0078661A" w:rsidRDefault="0078661A" w:rsidP="0078661A">
      <w:pPr>
        <w:rPr>
          <w:rFonts w:asciiTheme="minorHAnsi" w:hAnsiTheme="minorHAnsi"/>
          <w:sz w:val="22"/>
          <w:szCs w:val="22"/>
        </w:rPr>
      </w:pPr>
    </w:p>
    <w:p w14:paraId="094FA9A0" w14:textId="77777777" w:rsidR="0078661A" w:rsidRPr="0078661A" w:rsidRDefault="0078661A" w:rsidP="0078661A">
      <w:pPr>
        <w:rPr>
          <w:rFonts w:asciiTheme="minorHAnsi" w:hAnsiTheme="minorHAnsi"/>
          <w:sz w:val="22"/>
          <w:szCs w:val="22"/>
        </w:rPr>
      </w:pPr>
    </w:p>
    <w:p w14:paraId="204FE5CA" w14:textId="77777777" w:rsidR="0078661A" w:rsidRPr="0078661A" w:rsidRDefault="0078661A" w:rsidP="0078661A">
      <w:pPr>
        <w:rPr>
          <w:rFonts w:asciiTheme="minorHAnsi" w:hAnsiTheme="minorHAnsi"/>
          <w:sz w:val="22"/>
          <w:szCs w:val="22"/>
        </w:rPr>
      </w:pPr>
    </w:p>
    <w:p w14:paraId="1522B805" w14:textId="77777777" w:rsidR="0078661A" w:rsidRPr="0078661A" w:rsidRDefault="0078661A" w:rsidP="0078661A">
      <w:pPr>
        <w:rPr>
          <w:rFonts w:asciiTheme="minorHAnsi" w:hAnsiTheme="minorHAnsi"/>
          <w:sz w:val="22"/>
          <w:szCs w:val="22"/>
        </w:rPr>
      </w:pPr>
    </w:p>
    <w:p w14:paraId="73ED2276" w14:textId="77777777" w:rsidR="0078661A" w:rsidRPr="0078661A" w:rsidRDefault="0078661A" w:rsidP="0078661A">
      <w:pPr>
        <w:rPr>
          <w:rFonts w:asciiTheme="minorHAnsi" w:hAnsiTheme="minorHAnsi"/>
          <w:sz w:val="22"/>
          <w:szCs w:val="22"/>
        </w:rPr>
      </w:pPr>
    </w:p>
    <w:p w14:paraId="77E35002" w14:textId="77777777" w:rsidR="0078661A" w:rsidRPr="0078661A" w:rsidRDefault="0078661A" w:rsidP="0078661A">
      <w:pPr>
        <w:rPr>
          <w:rFonts w:asciiTheme="minorHAnsi" w:hAnsiTheme="minorHAnsi"/>
          <w:sz w:val="22"/>
          <w:szCs w:val="22"/>
        </w:rPr>
      </w:pPr>
    </w:p>
    <w:p w14:paraId="0A72783F" w14:textId="77777777" w:rsidR="0078661A" w:rsidRPr="0078661A" w:rsidRDefault="0078661A" w:rsidP="0078661A">
      <w:pPr>
        <w:rPr>
          <w:rFonts w:asciiTheme="minorHAnsi" w:hAnsiTheme="minorHAnsi"/>
          <w:sz w:val="22"/>
          <w:szCs w:val="22"/>
        </w:rPr>
      </w:pPr>
    </w:p>
    <w:p w14:paraId="7CC78CFE" w14:textId="77777777" w:rsidR="0078661A" w:rsidRPr="0078661A" w:rsidRDefault="0078661A" w:rsidP="0078661A">
      <w:pPr>
        <w:rPr>
          <w:rFonts w:asciiTheme="minorHAnsi" w:hAnsiTheme="minorHAnsi"/>
          <w:sz w:val="22"/>
          <w:szCs w:val="22"/>
        </w:rPr>
      </w:pPr>
    </w:p>
    <w:p w14:paraId="503A344F" w14:textId="77777777" w:rsidR="0078661A" w:rsidRPr="0078661A" w:rsidRDefault="0078661A" w:rsidP="0078661A">
      <w:pPr>
        <w:rPr>
          <w:rFonts w:asciiTheme="minorHAnsi" w:hAnsiTheme="minorHAnsi"/>
          <w:sz w:val="22"/>
          <w:szCs w:val="22"/>
        </w:rPr>
      </w:pPr>
    </w:p>
    <w:p w14:paraId="62B73C9E" w14:textId="77777777" w:rsidR="0078661A" w:rsidRPr="0078661A" w:rsidRDefault="0078661A" w:rsidP="0078661A">
      <w:pPr>
        <w:rPr>
          <w:rFonts w:asciiTheme="minorHAnsi" w:hAnsiTheme="minorHAnsi"/>
          <w:sz w:val="22"/>
          <w:szCs w:val="22"/>
        </w:rPr>
      </w:pPr>
    </w:p>
    <w:p w14:paraId="7315DFBB" w14:textId="77777777" w:rsidR="0078661A" w:rsidRDefault="0078661A" w:rsidP="0078661A">
      <w:pPr>
        <w:rPr>
          <w:rFonts w:asciiTheme="minorHAnsi" w:hAnsiTheme="minorHAnsi"/>
          <w:sz w:val="22"/>
          <w:szCs w:val="22"/>
        </w:rPr>
      </w:pPr>
    </w:p>
    <w:p w14:paraId="71A10190" w14:textId="4D77B484" w:rsidR="0078661A" w:rsidRDefault="0078661A" w:rsidP="0078661A">
      <w:pPr>
        <w:tabs>
          <w:tab w:val="left" w:pos="2496"/>
        </w:tabs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ab/>
      </w:r>
    </w:p>
    <w:p w14:paraId="0455177B" w14:textId="77777777" w:rsidR="0078661A" w:rsidRDefault="0078661A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br w:type="page"/>
      </w:r>
    </w:p>
    <w:p w14:paraId="5F98387E" w14:textId="50B2600B" w:rsidR="0078661A" w:rsidRPr="0078661A" w:rsidRDefault="0078661A" w:rsidP="0078661A">
      <w:pPr>
        <w:tabs>
          <w:tab w:val="left" w:pos="2496"/>
        </w:tabs>
        <w:rPr>
          <w:rFonts w:asciiTheme="minorHAnsi" w:hAnsiTheme="minorHAnsi"/>
          <w:sz w:val="22"/>
          <w:szCs w:val="22"/>
        </w:rPr>
        <w:sectPr w:rsidR="0078661A" w:rsidRPr="0078661A" w:rsidSect="00C92FF3">
          <w:headerReference w:type="default" r:id="rId9"/>
          <w:footerReference w:type="default" r:id="rId10"/>
          <w:pgSz w:w="12240" w:h="15840"/>
          <w:pgMar w:top="1080" w:right="1800" w:bottom="1080" w:left="1800" w:header="720" w:footer="720" w:gutter="0"/>
          <w:cols w:space="720"/>
          <w:docGrid w:linePitch="360"/>
        </w:sectPr>
      </w:pPr>
    </w:p>
    <w:p w14:paraId="6DBC1A5B" w14:textId="77777777" w:rsidR="005B706A" w:rsidRPr="000C098D" w:rsidRDefault="005B706A" w:rsidP="009C7D71">
      <w:pPr>
        <w:rPr>
          <w:rFonts w:asciiTheme="minorHAnsi" w:hAnsiTheme="minorHAnsi"/>
          <w:sz w:val="22"/>
          <w:szCs w:val="22"/>
        </w:rPr>
      </w:pPr>
    </w:p>
    <w:tbl>
      <w:tblPr>
        <w:tblW w:w="13730" w:type="dxa"/>
        <w:jc w:val="center"/>
        <w:tbl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single" w:sz="6" w:space="0" w:color="4F81BD"/>
          <w:insideV w:val="single" w:sz="6" w:space="0" w:color="4F81BD"/>
        </w:tblBorders>
        <w:tblLook w:val="0000" w:firstRow="0" w:lastRow="0" w:firstColumn="0" w:lastColumn="0" w:noHBand="0" w:noVBand="0"/>
      </w:tblPr>
      <w:tblGrid>
        <w:gridCol w:w="4435"/>
        <w:gridCol w:w="2610"/>
        <w:gridCol w:w="1800"/>
        <w:gridCol w:w="2250"/>
        <w:gridCol w:w="2359"/>
        <w:gridCol w:w="251"/>
        <w:gridCol w:w="25"/>
      </w:tblGrid>
      <w:tr w:rsidR="00957C9D" w:rsidRPr="000C098D" w14:paraId="31703416" w14:textId="77777777" w:rsidTr="008F6597">
        <w:trPr>
          <w:trHeight w:val="244"/>
          <w:jc w:val="center"/>
        </w:trPr>
        <w:tc>
          <w:tcPr>
            <w:tcW w:w="13454" w:type="dxa"/>
            <w:gridSpan w:val="5"/>
            <w:tcBorders>
              <w:top w:val="single" w:sz="8" w:space="0" w:color="4F81BD"/>
            </w:tcBorders>
            <w:shd w:val="clear" w:color="auto" w:fill="4F81BD"/>
          </w:tcPr>
          <w:p w14:paraId="644BF411" w14:textId="6106B53D" w:rsidR="00957C9D" w:rsidRPr="0077656D" w:rsidRDefault="00957C9D" w:rsidP="008F6597">
            <w:pPr>
              <w:jc w:val="center"/>
              <w:rPr>
                <w:rFonts w:asciiTheme="minorHAnsi" w:hAnsiTheme="minorHAnsi" w:cs="Arial"/>
                <w:color w:val="FFFFFF" w:themeColor="background1"/>
                <w:sz w:val="24"/>
              </w:rPr>
            </w:pPr>
            <w:r w:rsidRPr="0077656D">
              <w:rPr>
                <w:rFonts w:asciiTheme="minorHAnsi" w:hAnsiTheme="minorHAnsi" w:cs="Arial"/>
                <w:color w:val="FFFFFF" w:themeColor="background1"/>
                <w:sz w:val="24"/>
              </w:rPr>
              <w:t>Project Action Plan (January 1, 20</w:t>
            </w:r>
            <w:r w:rsidR="00B87CD9">
              <w:rPr>
                <w:rFonts w:asciiTheme="minorHAnsi" w:hAnsiTheme="minorHAnsi" w:cs="Arial"/>
                <w:color w:val="FFFFFF" w:themeColor="background1"/>
                <w:sz w:val="24"/>
              </w:rPr>
              <w:t>24</w:t>
            </w:r>
            <w:r w:rsidRPr="0077656D">
              <w:rPr>
                <w:rFonts w:asciiTheme="minorHAnsi" w:hAnsiTheme="minorHAnsi" w:cs="Arial"/>
                <w:color w:val="FFFFFF" w:themeColor="background1"/>
                <w:sz w:val="24"/>
              </w:rPr>
              <w:t>– September 30, 20</w:t>
            </w:r>
            <w:r w:rsidR="00B87CD9">
              <w:rPr>
                <w:rFonts w:asciiTheme="minorHAnsi" w:hAnsiTheme="minorHAnsi" w:cs="Arial"/>
                <w:color w:val="FFFFFF" w:themeColor="background1"/>
                <w:sz w:val="24"/>
              </w:rPr>
              <w:t>25</w:t>
            </w:r>
            <w:r w:rsidRPr="0077656D">
              <w:rPr>
                <w:rFonts w:asciiTheme="minorHAnsi" w:hAnsiTheme="minorHAnsi" w:cs="Arial"/>
                <w:color w:val="FFFFFF" w:themeColor="background1"/>
                <w:sz w:val="24"/>
              </w:rPr>
              <w:t xml:space="preserve">)  </w:t>
            </w:r>
          </w:p>
          <w:p w14:paraId="50DF164D" w14:textId="77777777" w:rsidR="00957C9D" w:rsidRPr="00BA02C1" w:rsidRDefault="00957C9D" w:rsidP="008F6597">
            <w:pPr>
              <w:jc w:val="center"/>
              <w:rPr>
                <w:rFonts w:asciiTheme="minorHAnsi" w:hAnsiTheme="minorHAnsi"/>
                <w:bCs/>
                <w:i/>
                <w:color w:val="FFFFFF"/>
                <w:sz w:val="24"/>
                <w:szCs w:val="22"/>
              </w:rPr>
            </w:pPr>
            <w:r w:rsidRPr="00BA02C1">
              <w:rPr>
                <w:rFonts w:asciiTheme="minorHAnsi" w:hAnsiTheme="minorHAnsi"/>
                <w:bCs/>
                <w:i/>
                <w:color w:val="FFFFFF"/>
                <w:sz w:val="22"/>
                <w:szCs w:val="22"/>
              </w:rPr>
              <w:t>Please add more lines as needed.</w:t>
            </w:r>
          </w:p>
        </w:tc>
        <w:tc>
          <w:tcPr>
            <w:tcW w:w="276" w:type="dxa"/>
            <w:gridSpan w:val="2"/>
            <w:tcBorders>
              <w:top w:val="single" w:sz="8" w:space="0" w:color="4F81BD"/>
            </w:tcBorders>
            <w:shd w:val="clear" w:color="auto" w:fill="4F81BD"/>
          </w:tcPr>
          <w:p w14:paraId="196777EB" w14:textId="77777777" w:rsidR="00957C9D" w:rsidRPr="00BA02C1" w:rsidRDefault="00957C9D" w:rsidP="008F6597">
            <w:pPr>
              <w:jc w:val="center"/>
              <w:rPr>
                <w:rFonts w:asciiTheme="minorHAnsi" w:hAnsiTheme="minorHAnsi"/>
                <w:b/>
                <w:bCs/>
                <w:color w:val="FFFFFF"/>
                <w:sz w:val="22"/>
                <w:szCs w:val="22"/>
              </w:rPr>
            </w:pPr>
          </w:p>
        </w:tc>
      </w:tr>
      <w:tr w:rsidR="00957C9D" w:rsidRPr="000C098D" w14:paraId="4613F53D" w14:textId="77777777" w:rsidTr="008F6597">
        <w:trPr>
          <w:gridAfter w:val="1"/>
          <w:wAfter w:w="25" w:type="dxa"/>
          <w:trHeight w:val="487"/>
          <w:jc w:val="center"/>
        </w:trPr>
        <w:tc>
          <w:tcPr>
            <w:tcW w:w="4435" w:type="dxa"/>
            <w:shd w:val="clear" w:color="auto" w:fill="DBE5F1"/>
          </w:tcPr>
          <w:p w14:paraId="388AEEEF" w14:textId="77777777" w:rsidR="00957C9D" w:rsidRPr="000C098D" w:rsidRDefault="00957C9D" w:rsidP="008F6597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0C098D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Specific Activities Proposed </w:t>
            </w:r>
          </w:p>
          <w:p w14:paraId="44FD107B" w14:textId="77777777" w:rsidR="00957C9D" w:rsidRPr="000C098D" w:rsidRDefault="00957C9D" w:rsidP="008F6597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0C098D">
              <w:rPr>
                <w:rFonts w:asciiTheme="minorHAnsi" w:hAnsiTheme="minorHAnsi"/>
                <w:i/>
                <w:sz w:val="20"/>
              </w:rPr>
              <w:t>The specific activities that will lead to the achievement of the reportable milestone in the timeframe. If a milestone has already been achieved by all your partner sites, write “Milestone Achieved.”</w:t>
            </w:r>
          </w:p>
        </w:tc>
        <w:tc>
          <w:tcPr>
            <w:tcW w:w="2610" w:type="dxa"/>
            <w:shd w:val="clear" w:color="auto" w:fill="DBE5F1"/>
          </w:tcPr>
          <w:p w14:paraId="3B6E075D" w14:textId="77777777" w:rsidR="00957C9D" w:rsidRPr="000C098D" w:rsidRDefault="00957C9D" w:rsidP="008F6597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Person(s)</w:t>
            </w:r>
            <w:r w:rsidRPr="000C098D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 Responsible</w:t>
            </w: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 </w:t>
            </w:r>
          </w:p>
          <w:p w14:paraId="071D5BF9" w14:textId="77777777" w:rsidR="00957C9D" w:rsidRPr="000C098D" w:rsidRDefault="00957C9D" w:rsidP="008F6597">
            <w:pPr>
              <w:rPr>
                <w:rFonts w:asciiTheme="minorHAnsi" w:hAnsiTheme="minorHAnsi"/>
                <w:bCs/>
                <w:i/>
                <w:sz w:val="22"/>
                <w:szCs w:val="22"/>
              </w:rPr>
            </w:pPr>
            <w:r w:rsidRPr="000C098D">
              <w:rPr>
                <w:rFonts w:asciiTheme="minorHAnsi" w:hAnsiTheme="minorHAnsi"/>
                <w:bCs/>
                <w:i/>
                <w:sz w:val="20"/>
                <w:szCs w:val="22"/>
              </w:rPr>
              <w:t>Staff persons responsible for completing the milestone</w:t>
            </w:r>
            <w:r>
              <w:rPr>
                <w:rFonts w:asciiTheme="minorHAnsi" w:hAnsiTheme="minorHAnsi"/>
                <w:bCs/>
                <w:i/>
                <w:sz w:val="20"/>
                <w:szCs w:val="22"/>
              </w:rPr>
              <w:t>.</w:t>
            </w:r>
          </w:p>
        </w:tc>
        <w:tc>
          <w:tcPr>
            <w:tcW w:w="1800" w:type="dxa"/>
            <w:shd w:val="clear" w:color="auto" w:fill="DBE5F1"/>
          </w:tcPr>
          <w:p w14:paraId="0C5E0320" w14:textId="77777777" w:rsidR="00957C9D" w:rsidRPr="000C098D" w:rsidRDefault="00957C9D" w:rsidP="008F6597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0C098D">
              <w:rPr>
                <w:rFonts w:asciiTheme="minorHAnsi" w:hAnsiTheme="minorHAnsi"/>
                <w:b/>
                <w:bCs/>
                <w:sz w:val="22"/>
                <w:szCs w:val="22"/>
              </w:rPr>
              <w:t>Timeframe</w:t>
            </w:r>
          </w:p>
          <w:p w14:paraId="0DAAA7CA" w14:textId="77777777" w:rsidR="00957C9D" w:rsidRPr="0065725F" w:rsidRDefault="00957C9D" w:rsidP="008F6597">
            <w:pPr>
              <w:rPr>
                <w:rFonts w:asciiTheme="minorHAnsi" w:hAnsiTheme="minorHAnsi"/>
                <w:bCs/>
                <w:i/>
                <w:sz w:val="22"/>
                <w:szCs w:val="22"/>
              </w:rPr>
            </w:pPr>
            <w:r>
              <w:rPr>
                <w:rFonts w:asciiTheme="minorHAnsi" w:hAnsiTheme="minorHAnsi"/>
                <w:bCs/>
                <w:i/>
                <w:sz w:val="20"/>
                <w:szCs w:val="22"/>
              </w:rPr>
              <w:t>Quarter in w</w:t>
            </w:r>
            <w:r w:rsidRPr="0065725F">
              <w:rPr>
                <w:rFonts w:asciiTheme="minorHAnsi" w:hAnsiTheme="minorHAnsi"/>
                <w:bCs/>
                <w:i/>
                <w:sz w:val="20"/>
                <w:szCs w:val="22"/>
              </w:rPr>
              <w:t xml:space="preserve">hich </w:t>
            </w:r>
            <w:r>
              <w:rPr>
                <w:rFonts w:asciiTheme="minorHAnsi" w:hAnsiTheme="minorHAnsi"/>
                <w:bCs/>
                <w:i/>
                <w:sz w:val="20"/>
                <w:szCs w:val="22"/>
              </w:rPr>
              <w:t>m</w:t>
            </w:r>
            <w:r w:rsidRPr="0065725F">
              <w:rPr>
                <w:rFonts w:asciiTheme="minorHAnsi" w:hAnsiTheme="minorHAnsi"/>
                <w:bCs/>
                <w:i/>
                <w:sz w:val="20"/>
                <w:szCs w:val="22"/>
              </w:rPr>
              <w:t>ilestone will be completed</w:t>
            </w:r>
            <w:r>
              <w:rPr>
                <w:rFonts w:asciiTheme="minorHAnsi" w:hAnsiTheme="minorHAnsi"/>
                <w:bCs/>
                <w:i/>
                <w:sz w:val="20"/>
                <w:szCs w:val="22"/>
              </w:rPr>
              <w:t xml:space="preserve"> by.</w:t>
            </w:r>
          </w:p>
        </w:tc>
        <w:tc>
          <w:tcPr>
            <w:tcW w:w="2250" w:type="dxa"/>
            <w:shd w:val="clear" w:color="auto" w:fill="DBE5F1"/>
          </w:tcPr>
          <w:p w14:paraId="66F39698" w14:textId="77777777" w:rsidR="00957C9D" w:rsidRPr="000C098D" w:rsidRDefault="00957C9D" w:rsidP="008F6597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0C098D">
              <w:rPr>
                <w:rFonts w:asciiTheme="minorHAnsi" w:hAnsiTheme="minorHAnsi"/>
                <w:b/>
                <w:bCs/>
                <w:sz w:val="22"/>
                <w:szCs w:val="22"/>
              </w:rPr>
              <w:t>Budget</w:t>
            </w:r>
          </w:p>
          <w:p w14:paraId="29E5377C" w14:textId="77777777" w:rsidR="00957C9D" w:rsidRPr="000C098D" w:rsidRDefault="00957C9D" w:rsidP="008F6597">
            <w:pPr>
              <w:rPr>
                <w:rFonts w:asciiTheme="minorHAnsi" w:hAnsiTheme="minorHAnsi"/>
                <w:bCs/>
                <w:i/>
                <w:sz w:val="20"/>
                <w:szCs w:val="22"/>
              </w:rPr>
            </w:pPr>
            <w:r>
              <w:rPr>
                <w:rFonts w:asciiTheme="minorHAnsi" w:hAnsiTheme="minorHAnsi"/>
                <w:bCs/>
                <w:i/>
                <w:sz w:val="20"/>
                <w:szCs w:val="22"/>
              </w:rPr>
              <w:t>Provide necessary</w:t>
            </w:r>
            <w:r w:rsidRPr="000C098D">
              <w:rPr>
                <w:rFonts w:asciiTheme="minorHAnsi" w:hAnsiTheme="minorHAnsi"/>
                <w:bCs/>
                <w:i/>
                <w:sz w:val="20"/>
                <w:szCs w:val="22"/>
              </w:rPr>
              <w:t xml:space="preserve"> budget for each milestone and description of how those funds will be used. </w:t>
            </w:r>
          </w:p>
        </w:tc>
        <w:tc>
          <w:tcPr>
            <w:tcW w:w="2610" w:type="dxa"/>
            <w:gridSpan w:val="2"/>
            <w:shd w:val="clear" w:color="auto" w:fill="DBE5F1"/>
          </w:tcPr>
          <w:p w14:paraId="598E69F6" w14:textId="77777777" w:rsidR="00957C9D" w:rsidRPr="001D45D6" w:rsidRDefault="00957C9D" w:rsidP="008F6597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1D45D6">
              <w:rPr>
                <w:rFonts w:asciiTheme="minorHAnsi" w:hAnsiTheme="minorHAnsi"/>
                <w:b/>
                <w:bCs/>
                <w:sz w:val="22"/>
                <w:szCs w:val="22"/>
              </w:rPr>
              <w:t>Required Match</w:t>
            </w:r>
          </w:p>
          <w:p w14:paraId="4783DB02" w14:textId="77777777" w:rsidR="00957C9D" w:rsidRPr="003F2220" w:rsidRDefault="00957C9D" w:rsidP="008F6597">
            <w:pPr>
              <w:rPr>
                <w:rFonts w:asciiTheme="minorHAnsi" w:hAnsiTheme="minorHAnsi"/>
                <w:bCs/>
                <w:i/>
                <w:sz w:val="20"/>
                <w:szCs w:val="22"/>
              </w:rPr>
            </w:pPr>
            <w:r w:rsidRPr="001D45D6">
              <w:rPr>
                <w:rFonts w:asciiTheme="minorHAnsi" w:hAnsiTheme="minorHAnsi"/>
                <w:bCs/>
                <w:i/>
                <w:sz w:val="20"/>
                <w:szCs w:val="22"/>
              </w:rPr>
              <w:t>10% match required. Can be in-kind.</w:t>
            </w:r>
          </w:p>
          <w:p w14:paraId="2875B0FF" w14:textId="77777777" w:rsidR="00957C9D" w:rsidRPr="000C098D" w:rsidRDefault="00957C9D" w:rsidP="008F6597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</w:tr>
      <w:tr w:rsidR="00957C9D" w:rsidRPr="000C098D" w14:paraId="761CC974" w14:textId="77777777" w:rsidTr="008F6597">
        <w:trPr>
          <w:gridAfter w:val="1"/>
          <w:wAfter w:w="25" w:type="dxa"/>
          <w:trHeight w:val="974"/>
          <w:jc w:val="center"/>
        </w:trPr>
        <w:tc>
          <w:tcPr>
            <w:tcW w:w="4435" w:type="dxa"/>
            <w:shd w:val="clear" w:color="auto" w:fill="95B3D7"/>
          </w:tcPr>
          <w:p w14:paraId="06B3ED65" w14:textId="77777777" w:rsidR="00957C9D" w:rsidRDefault="00957C9D" w:rsidP="008F6597">
            <w:pPr>
              <w:spacing w:line="276" w:lineRule="auto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EXAMPLE:</w:t>
            </w:r>
          </w:p>
          <w:p w14:paraId="3FA6F310" w14:textId="77777777" w:rsidR="00957C9D" w:rsidRPr="000C098D" w:rsidRDefault="00957C9D" w:rsidP="008F6597">
            <w:pPr>
              <w:spacing w:line="276" w:lineRule="auto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0C098D">
              <w:rPr>
                <w:rFonts w:asciiTheme="minorHAnsi" w:hAnsiTheme="minorHAnsi"/>
                <w:b/>
                <w:bCs/>
                <w:sz w:val="22"/>
                <w:szCs w:val="22"/>
              </w:rPr>
              <w:t>Participants recruited and meeting scheduled developed. Committee responsibilities and goals outlined and work plan established</w:t>
            </w:r>
          </w:p>
        </w:tc>
        <w:tc>
          <w:tcPr>
            <w:tcW w:w="2610" w:type="dxa"/>
            <w:shd w:val="clear" w:color="auto" w:fill="95B3D7"/>
          </w:tcPr>
          <w:p w14:paraId="02C78F92" w14:textId="77777777" w:rsidR="00957C9D" w:rsidRDefault="00957C9D" w:rsidP="008F6597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EXAMPLE:</w:t>
            </w:r>
          </w:p>
          <w:p w14:paraId="3CDB96F3" w14:textId="77777777" w:rsidR="00957C9D" w:rsidRPr="000C098D" w:rsidRDefault="00957C9D" w:rsidP="008F6597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0C098D">
              <w:rPr>
                <w:rFonts w:asciiTheme="minorHAnsi" w:hAnsiTheme="minorHAnsi"/>
                <w:b/>
                <w:bCs/>
                <w:sz w:val="22"/>
                <w:szCs w:val="22"/>
              </w:rPr>
              <w:t>Jane Doe</w:t>
            </w:r>
          </w:p>
          <w:p w14:paraId="4F3AC9FC" w14:textId="77777777" w:rsidR="00957C9D" w:rsidRPr="000C098D" w:rsidRDefault="00957C9D" w:rsidP="008F6597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  <w:tc>
          <w:tcPr>
            <w:tcW w:w="1800" w:type="dxa"/>
            <w:shd w:val="clear" w:color="auto" w:fill="95B3D7"/>
          </w:tcPr>
          <w:p w14:paraId="1D63B3FF" w14:textId="77777777" w:rsidR="00957C9D" w:rsidRDefault="00957C9D" w:rsidP="008F6597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EXAMPLE:</w:t>
            </w:r>
          </w:p>
          <w:p w14:paraId="14FD0340" w14:textId="21C2A73A" w:rsidR="00957C9D" w:rsidRPr="000C098D" w:rsidRDefault="00957C9D" w:rsidP="008F6597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By March 20</w:t>
            </w:r>
            <w:r w:rsidR="0045302D">
              <w:rPr>
                <w:rFonts w:asciiTheme="minorHAnsi" w:hAnsiTheme="minorHAnsi"/>
                <w:b/>
                <w:bCs/>
                <w:sz w:val="22"/>
                <w:szCs w:val="22"/>
              </w:rPr>
              <w:t>25</w:t>
            </w:r>
          </w:p>
        </w:tc>
        <w:tc>
          <w:tcPr>
            <w:tcW w:w="2250" w:type="dxa"/>
            <w:shd w:val="clear" w:color="auto" w:fill="95B3D7"/>
          </w:tcPr>
          <w:p w14:paraId="497257E9" w14:textId="77777777" w:rsidR="00957C9D" w:rsidRDefault="00957C9D" w:rsidP="008F6597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EXAMPLE:</w:t>
            </w:r>
          </w:p>
          <w:p w14:paraId="42A35F2F" w14:textId="77777777" w:rsidR="00957C9D" w:rsidRPr="000C098D" w:rsidRDefault="00957C9D" w:rsidP="008F6597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N/A</w:t>
            </w:r>
          </w:p>
        </w:tc>
        <w:tc>
          <w:tcPr>
            <w:tcW w:w="2610" w:type="dxa"/>
            <w:gridSpan w:val="2"/>
            <w:shd w:val="clear" w:color="auto" w:fill="95B3D7"/>
          </w:tcPr>
          <w:p w14:paraId="10876A3D" w14:textId="77777777" w:rsidR="00957C9D" w:rsidRDefault="00957C9D" w:rsidP="008F6597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EXAMPLE:</w:t>
            </w:r>
          </w:p>
          <w:p w14:paraId="360369AC" w14:textId="77777777" w:rsidR="00957C9D" w:rsidRDefault="00957C9D" w:rsidP="008F6597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In-Kind: Staff time to meet, meeting space within school </w:t>
            </w:r>
          </w:p>
          <w:p w14:paraId="3BF9B836" w14:textId="77777777" w:rsidR="00957C9D" w:rsidRPr="000C098D" w:rsidRDefault="00957C9D" w:rsidP="008F6597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$300</w:t>
            </w:r>
          </w:p>
        </w:tc>
      </w:tr>
      <w:tr w:rsidR="00957C9D" w:rsidRPr="000C098D" w14:paraId="0B5C736A" w14:textId="77777777" w:rsidTr="008F6597">
        <w:trPr>
          <w:gridAfter w:val="1"/>
          <w:wAfter w:w="25" w:type="dxa"/>
          <w:trHeight w:val="72"/>
          <w:jc w:val="center"/>
        </w:trPr>
        <w:tc>
          <w:tcPr>
            <w:tcW w:w="4435" w:type="dxa"/>
          </w:tcPr>
          <w:p w14:paraId="49695F2D" w14:textId="77777777" w:rsidR="00957C9D" w:rsidRPr="0043074C" w:rsidRDefault="00957C9D" w:rsidP="008F6597">
            <w:pPr>
              <w:pStyle w:val="ListParagraph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2610" w:type="dxa"/>
          </w:tcPr>
          <w:p w14:paraId="6A751AE2" w14:textId="77777777" w:rsidR="00957C9D" w:rsidRPr="000C098D" w:rsidRDefault="00957C9D" w:rsidP="008F6597">
            <w:pPr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1800" w:type="dxa"/>
          </w:tcPr>
          <w:p w14:paraId="299552A1" w14:textId="77777777" w:rsidR="00957C9D" w:rsidRPr="000C098D" w:rsidRDefault="00957C9D" w:rsidP="008F6597">
            <w:pPr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2250" w:type="dxa"/>
          </w:tcPr>
          <w:p w14:paraId="608FADFF" w14:textId="77777777" w:rsidR="00957C9D" w:rsidRPr="000C098D" w:rsidRDefault="00957C9D" w:rsidP="008F6597">
            <w:pPr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2610" w:type="dxa"/>
            <w:gridSpan w:val="2"/>
          </w:tcPr>
          <w:p w14:paraId="031302BB" w14:textId="77777777" w:rsidR="00957C9D" w:rsidRPr="000C098D" w:rsidRDefault="00957C9D" w:rsidP="008F6597">
            <w:pPr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</w:tr>
      <w:tr w:rsidR="00957C9D" w:rsidRPr="000C098D" w14:paraId="2E96CB31" w14:textId="77777777" w:rsidTr="008F6597">
        <w:trPr>
          <w:gridAfter w:val="1"/>
          <w:wAfter w:w="25" w:type="dxa"/>
          <w:trHeight w:val="72"/>
          <w:jc w:val="center"/>
        </w:trPr>
        <w:tc>
          <w:tcPr>
            <w:tcW w:w="4435" w:type="dxa"/>
          </w:tcPr>
          <w:p w14:paraId="74C454D1" w14:textId="77777777" w:rsidR="00957C9D" w:rsidRPr="0043074C" w:rsidRDefault="00957C9D" w:rsidP="008F6597">
            <w:pPr>
              <w:pStyle w:val="ListParagraph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2610" w:type="dxa"/>
          </w:tcPr>
          <w:p w14:paraId="2AF6C64F" w14:textId="77777777" w:rsidR="00957C9D" w:rsidRPr="000C098D" w:rsidRDefault="00957C9D" w:rsidP="008F6597">
            <w:pPr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1800" w:type="dxa"/>
          </w:tcPr>
          <w:p w14:paraId="5822A116" w14:textId="77777777" w:rsidR="00957C9D" w:rsidRPr="000C098D" w:rsidRDefault="00957C9D" w:rsidP="008F6597">
            <w:pPr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2250" w:type="dxa"/>
          </w:tcPr>
          <w:p w14:paraId="438AA168" w14:textId="77777777" w:rsidR="00957C9D" w:rsidRPr="000C098D" w:rsidRDefault="00957C9D" w:rsidP="008F6597">
            <w:pPr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2610" w:type="dxa"/>
            <w:gridSpan w:val="2"/>
          </w:tcPr>
          <w:p w14:paraId="385EF982" w14:textId="77777777" w:rsidR="00957C9D" w:rsidRPr="000C098D" w:rsidRDefault="00957C9D" w:rsidP="008F6597">
            <w:pPr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</w:tr>
      <w:tr w:rsidR="00957C9D" w:rsidRPr="000C098D" w14:paraId="79C6D638" w14:textId="77777777" w:rsidTr="008F6597">
        <w:trPr>
          <w:gridAfter w:val="1"/>
          <w:wAfter w:w="25" w:type="dxa"/>
          <w:trHeight w:val="72"/>
          <w:jc w:val="center"/>
        </w:trPr>
        <w:tc>
          <w:tcPr>
            <w:tcW w:w="4435" w:type="dxa"/>
          </w:tcPr>
          <w:p w14:paraId="69FDDDE8" w14:textId="77777777" w:rsidR="00957C9D" w:rsidRPr="0043074C" w:rsidRDefault="00957C9D" w:rsidP="008F6597">
            <w:pPr>
              <w:pStyle w:val="ListParagraph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2610" w:type="dxa"/>
          </w:tcPr>
          <w:p w14:paraId="4B36F595" w14:textId="77777777" w:rsidR="00957C9D" w:rsidRPr="000C098D" w:rsidRDefault="00957C9D" w:rsidP="008F6597">
            <w:pPr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1800" w:type="dxa"/>
          </w:tcPr>
          <w:p w14:paraId="167828FA" w14:textId="77777777" w:rsidR="00957C9D" w:rsidRPr="000C098D" w:rsidRDefault="00957C9D" w:rsidP="008F6597">
            <w:pPr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2250" w:type="dxa"/>
          </w:tcPr>
          <w:p w14:paraId="1AC8BC1D" w14:textId="77777777" w:rsidR="00957C9D" w:rsidRPr="000C098D" w:rsidRDefault="00957C9D" w:rsidP="008F6597">
            <w:pPr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2610" w:type="dxa"/>
            <w:gridSpan w:val="2"/>
          </w:tcPr>
          <w:p w14:paraId="21E56E57" w14:textId="77777777" w:rsidR="00957C9D" w:rsidRPr="000C098D" w:rsidRDefault="00957C9D" w:rsidP="008F6597">
            <w:pPr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</w:tr>
      <w:tr w:rsidR="00957C9D" w:rsidRPr="000C098D" w14:paraId="4B49751B" w14:textId="77777777" w:rsidTr="008F6597">
        <w:trPr>
          <w:gridAfter w:val="1"/>
          <w:wAfter w:w="25" w:type="dxa"/>
          <w:trHeight w:val="72"/>
          <w:jc w:val="center"/>
        </w:trPr>
        <w:tc>
          <w:tcPr>
            <w:tcW w:w="4435" w:type="dxa"/>
          </w:tcPr>
          <w:p w14:paraId="5C1521A5" w14:textId="77777777" w:rsidR="00957C9D" w:rsidRPr="0043074C" w:rsidRDefault="00957C9D" w:rsidP="008F6597">
            <w:pPr>
              <w:pStyle w:val="ListParagraph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2610" w:type="dxa"/>
          </w:tcPr>
          <w:p w14:paraId="31B8A829" w14:textId="77777777" w:rsidR="00957C9D" w:rsidRPr="000C098D" w:rsidRDefault="00957C9D" w:rsidP="008F6597">
            <w:pPr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1800" w:type="dxa"/>
          </w:tcPr>
          <w:p w14:paraId="1417F1FB" w14:textId="77777777" w:rsidR="00957C9D" w:rsidRPr="000C098D" w:rsidRDefault="00957C9D" w:rsidP="008F6597">
            <w:pPr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2250" w:type="dxa"/>
          </w:tcPr>
          <w:p w14:paraId="75AAEFCA" w14:textId="77777777" w:rsidR="00957C9D" w:rsidRPr="000C098D" w:rsidRDefault="00957C9D" w:rsidP="008F6597">
            <w:pPr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2610" w:type="dxa"/>
            <w:gridSpan w:val="2"/>
          </w:tcPr>
          <w:p w14:paraId="39BE0EC5" w14:textId="77777777" w:rsidR="00957C9D" w:rsidRPr="000C098D" w:rsidRDefault="00957C9D" w:rsidP="008F6597">
            <w:pPr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</w:tr>
      <w:tr w:rsidR="00957C9D" w:rsidRPr="000C098D" w14:paraId="2818FEC9" w14:textId="77777777" w:rsidTr="008F6597">
        <w:trPr>
          <w:gridAfter w:val="1"/>
          <w:wAfter w:w="25" w:type="dxa"/>
          <w:trHeight w:val="72"/>
          <w:jc w:val="center"/>
        </w:trPr>
        <w:tc>
          <w:tcPr>
            <w:tcW w:w="4435" w:type="dxa"/>
          </w:tcPr>
          <w:p w14:paraId="5C1E68F8" w14:textId="77777777" w:rsidR="00957C9D" w:rsidRPr="0043074C" w:rsidRDefault="00957C9D" w:rsidP="008F6597">
            <w:pPr>
              <w:pStyle w:val="ListParagraph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2610" w:type="dxa"/>
          </w:tcPr>
          <w:p w14:paraId="15ADDBF8" w14:textId="77777777" w:rsidR="00957C9D" w:rsidRPr="000C098D" w:rsidRDefault="00957C9D" w:rsidP="008F6597">
            <w:pPr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1800" w:type="dxa"/>
          </w:tcPr>
          <w:p w14:paraId="49DC85D2" w14:textId="77777777" w:rsidR="00957C9D" w:rsidRPr="000C098D" w:rsidRDefault="00957C9D" w:rsidP="008F6597">
            <w:pPr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2250" w:type="dxa"/>
          </w:tcPr>
          <w:p w14:paraId="2C06A321" w14:textId="77777777" w:rsidR="00957C9D" w:rsidRPr="000C098D" w:rsidRDefault="00957C9D" w:rsidP="008F6597">
            <w:pPr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2610" w:type="dxa"/>
            <w:gridSpan w:val="2"/>
          </w:tcPr>
          <w:p w14:paraId="15ACFAAA" w14:textId="77777777" w:rsidR="00957C9D" w:rsidRPr="000C098D" w:rsidRDefault="00957C9D" w:rsidP="008F6597">
            <w:pPr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</w:tr>
    </w:tbl>
    <w:p w14:paraId="61F3333E" w14:textId="77777777" w:rsidR="00C76746" w:rsidRPr="000C098D" w:rsidRDefault="00C76746" w:rsidP="009C7D71">
      <w:pPr>
        <w:rPr>
          <w:rFonts w:asciiTheme="minorHAnsi" w:hAnsiTheme="minorHAnsi"/>
          <w:sz w:val="22"/>
          <w:szCs w:val="22"/>
        </w:rPr>
      </w:pPr>
    </w:p>
    <w:tbl>
      <w:tblPr>
        <w:tblStyle w:val="LightGrid-Accent1"/>
        <w:tblpPr w:leftFromText="180" w:rightFromText="180" w:vertAnchor="text" w:horzAnchor="page" w:tblpX="7260" w:tblpY="267"/>
        <w:tblW w:w="7621" w:type="dxa"/>
        <w:tblLook w:val="04A0" w:firstRow="1" w:lastRow="0" w:firstColumn="1" w:lastColumn="0" w:noHBand="0" w:noVBand="1"/>
      </w:tblPr>
      <w:tblGrid>
        <w:gridCol w:w="2448"/>
        <w:gridCol w:w="1890"/>
        <w:gridCol w:w="3283"/>
      </w:tblGrid>
      <w:tr w:rsidR="00DE2C30" w14:paraId="5C52BE1D" w14:textId="77777777" w:rsidTr="00DE2C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8" w:type="dxa"/>
          </w:tcPr>
          <w:p w14:paraId="4A01C3A4" w14:textId="77777777" w:rsidR="00DE2C30" w:rsidRDefault="00DE2C30" w:rsidP="00DE2C30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Total Budget &amp; Match:</w:t>
            </w:r>
          </w:p>
        </w:tc>
        <w:tc>
          <w:tcPr>
            <w:tcW w:w="1890" w:type="dxa"/>
          </w:tcPr>
          <w:p w14:paraId="40BB368E" w14:textId="77777777" w:rsidR="00DE2C30" w:rsidRDefault="00DE2C30" w:rsidP="00DE2C3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283" w:type="dxa"/>
          </w:tcPr>
          <w:p w14:paraId="6928C677" w14:textId="77777777" w:rsidR="00DE2C30" w:rsidRDefault="00DE2C30" w:rsidP="00DE2C3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14:paraId="6D54342D" w14:textId="77777777" w:rsidR="0065725F" w:rsidRDefault="0065725F" w:rsidP="009C7D71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</w:p>
    <w:p w14:paraId="526293CA" w14:textId="77777777" w:rsidR="000241E2" w:rsidRPr="000C098D" w:rsidRDefault="000241E2" w:rsidP="009C7D71">
      <w:pPr>
        <w:rPr>
          <w:rFonts w:asciiTheme="minorHAnsi" w:hAnsiTheme="minorHAnsi"/>
          <w:sz w:val="22"/>
          <w:szCs w:val="22"/>
        </w:rPr>
      </w:pPr>
    </w:p>
    <w:sectPr w:rsidR="000241E2" w:rsidRPr="000C098D" w:rsidSect="005B706A">
      <w:pgSz w:w="15840" w:h="12240" w:orient="landscape"/>
      <w:pgMar w:top="1800" w:right="1080" w:bottom="180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0F97B3" w14:textId="77777777" w:rsidR="00A47BEE" w:rsidRDefault="00A47BEE">
      <w:r>
        <w:separator/>
      </w:r>
    </w:p>
  </w:endnote>
  <w:endnote w:type="continuationSeparator" w:id="0">
    <w:p w14:paraId="5865A906" w14:textId="77777777" w:rsidR="00A47BEE" w:rsidRDefault="00A47B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7B3D82" w14:textId="77777777" w:rsidR="002B295A" w:rsidRPr="00184817" w:rsidRDefault="002B295A" w:rsidP="00EB52A5">
    <w:pPr>
      <w:jc w:val="center"/>
      <w:rPr>
        <w:rFonts w:ascii="Tw Cen MT" w:hAnsi="Tw Cen MT"/>
        <w:b/>
        <w:sz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5189DE" w14:textId="77777777" w:rsidR="00A47BEE" w:rsidRDefault="00A47BEE">
      <w:r>
        <w:separator/>
      </w:r>
    </w:p>
  </w:footnote>
  <w:footnote w:type="continuationSeparator" w:id="0">
    <w:p w14:paraId="4F34A387" w14:textId="77777777" w:rsidR="00A47BEE" w:rsidRDefault="00A47B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F224B1" w14:textId="4E1DAA2A" w:rsidR="002B295A" w:rsidRDefault="00B87CD9" w:rsidP="00B87CD9">
    <w:pPr>
      <w:pStyle w:val="Header"/>
      <w:rPr>
        <w:rFonts w:ascii="Tw Cen MT" w:hAnsi="Tw Cen MT"/>
        <w:b/>
        <w:sz w:val="24"/>
      </w:rPr>
    </w:pPr>
    <w:r>
      <w:rPr>
        <w:rFonts w:ascii="Tw Cen MT" w:hAnsi="Tw Cen MT"/>
        <w:b/>
        <w:noProof/>
        <w:sz w:val="24"/>
      </w:rPr>
      <w:drawing>
        <wp:inline distT="0" distB="0" distL="0" distR="0" wp14:anchorId="48DC1DE4" wp14:editId="645D292C">
          <wp:extent cx="1211580" cy="969264"/>
          <wp:effectExtent l="0" t="0" r="7620" b="2540"/>
          <wp:docPr id="492338367" name="Picture 1" descr="A logo for a company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92338367" name="Picture 1" descr="A logo for a company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4183" cy="97134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Tw Cen MT" w:hAnsi="Tw Cen MT"/>
        <w:b/>
        <w:noProof/>
        <w:sz w:val="24"/>
      </w:rPr>
      <w:t xml:space="preserve">    </w:t>
    </w:r>
    <w:r>
      <w:rPr>
        <w:rFonts w:ascii="Tw Cen MT" w:hAnsi="Tw Cen MT"/>
        <w:b/>
        <w:noProof/>
        <w:sz w:val="24"/>
      </w:rPr>
      <w:tab/>
    </w:r>
    <w:r>
      <w:rPr>
        <w:rFonts w:ascii="Tw Cen MT" w:hAnsi="Tw Cen MT"/>
        <w:b/>
        <w:noProof/>
        <w:sz w:val="24"/>
      </w:rPr>
      <w:tab/>
    </w:r>
    <w:r>
      <w:rPr>
        <w:rFonts w:ascii="Tw Cen MT" w:hAnsi="Tw Cen MT"/>
        <w:b/>
        <w:noProof/>
        <w:sz w:val="24"/>
      </w:rPr>
      <w:drawing>
        <wp:inline distT="0" distB="0" distL="0" distR="0" wp14:anchorId="4A44F45E" wp14:editId="6288A975">
          <wp:extent cx="1234148" cy="1046342"/>
          <wp:effectExtent l="0" t="0" r="4445" b="1905"/>
          <wp:docPr id="1982305820" name="Picture 2" descr="A group of people with their arms raise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82305820" name="Picture 2" descr="A group of people with their arms raised&#10;&#10;Description automatically generated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43017" cy="105386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57646A9" w14:textId="77777777" w:rsidR="002B295A" w:rsidRPr="00A056ED" w:rsidRDefault="002B295A" w:rsidP="00581D30">
    <w:pPr>
      <w:pStyle w:val="Header"/>
      <w:jc w:val="center"/>
      <w:rPr>
        <w:rFonts w:ascii="Tw Cen MT" w:hAnsi="Tw Cen MT"/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571D4"/>
    <w:multiLevelType w:val="hybridMultilevel"/>
    <w:tmpl w:val="4938801C"/>
    <w:lvl w:ilvl="0" w:tplc="B37E5F6C">
      <w:start w:val="1"/>
      <w:numFmt w:val="decimal"/>
      <w:lvlText w:val="%1."/>
      <w:lvlJc w:val="left"/>
      <w:pPr>
        <w:ind w:left="720" w:hanging="360"/>
      </w:pPr>
      <w:rPr>
        <w:rFonts w:ascii="Tw Cen MT" w:hAnsi="Tw Cen MT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D464D7"/>
    <w:multiLevelType w:val="hybridMultilevel"/>
    <w:tmpl w:val="4938801C"/>
    <w:lvl w:ilvl="0" w:tplc="B37E5F6C">
      <w:start w:val="1"/>
      <w:numFmt w:val="decimal"/>
      <w:lvlText w:val="%1."/>
      <w:lvlJc w:val="left"/>
      <w:pPr>
        <w:ind w:left="720" w:hanging="360"/>
      </w:pPr>
      <w:rPr>
        <w:rFonts w:ascii="Tw Cen MT" w:hAnsi="Tw Cen MT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1E0AA8"/>
    <w:multiLevelType w:val="hybridMultilevel"/>
    <w:tmpl w:val="D11CD5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2B2D69"/>
    <w:multiLevelType w:val="hybridMultilevel"/>
    <w:tmpl w:val="4938801C"/>
    <w:lvl w:ilvl="0" w:tplc="B37E5F6C">
      <w:start w:val="1"/>
      <w:numFmt w:val="decimal"/>
      <w:lvlText w:val="%1."/>
      <w:lvlJc w:val="left"/>
      <w:pPr>
        <w:ind w:left="720" w:hanging="360"/>
      </w:pPr>
      <w:rPr>
        <w:rFonts w:ascii="Tw Cen MT" w:hAnsi="Tw Cen MT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9E306E"/>
    <w:multiLevelType w:val="hybridMultilevel"/>
    <w:tmpl w:val="4938801C"/>
    <w:lvl w:ilvl="0" w:tplc="B37E5F6C">
      <w:start w:val="1"/>
      <w:numFmt w:val="decimal"/>
      <w:lvlText w:val="%1."/>
      <w:lvlJc w:val="left"/>
      <w:pPr>
        <w:ind w:left="720" w:hanging="360"/>
      </w:pPr>
      <w:rPr>
        <w:rFonts w:ascii="Tw Cen MT" w:hAnsi="Tw Cen MT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10180E"/>
    <w:multiLevelType w:val="hybridMultilevel"/>
    <w:tmpl w:val="698809C0"/>
    <w:lvl w:ilvl="0" w:tplc="040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6" w15:restartNumberingAfterBreak="0">
    <w:nsid w:val="295B3D1C"/>
    <w:multiLevelType w:val="hybridMultilevel"/>
    <w:tmpl w:val="D4BCC63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D788B"/>
    <w:multiLevelType w:val="hybridMultilevel"/>
    <w:tmpl w:val="E7344920"/>
    <w:lvl w:ilvl="0" w:tplc="64D0DCC4">
      <w:start w:val="7"/>
      <w:numFmt w:val="bullet"/>
      <w:lvlText w:val="-"/>
      <w:lvlJc w:val="left"/>
      <w:pPr>
        <w:ind w:left="720" w:hanging="360"/>
      </w:pPr>
      <w:rPr>
        <w:rFonts w:ascii="Tw Cen MT" w:eastAsia="Times New Roman" w:hAnsi="Tw Cen MT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A40787"/>
    <w:multiLevelType w:val="hybridMultilevel"/>
    <w:tmpl w:val="4938801C"/>
    <w:lvl w:ilvl="0" w:tplc="B37E5F6C">
      <w:start w:val="1"/>
      <w:numFmt w:val="decimal"/>
      <w:lvlText w:val="%1."/>
      <w:lvlJc w:val="left"/>
      <w:pPr>
        <w:ind w:left="720" w:hanging="360"/>
      </w:pPr>
      <w:rPr>
        <w:rFonts w:ascii="Tw Cen MT" w:hAnsi="Tw Cen MT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97481E"/>
    <w:multiLevelType w:val="hybridMultilevel"/>
    <w:tmpl w:val="B622B9AA"/>
    <w:lvl w:ilvl="0" w:tplc="00B80C9A">
      <w:start w:val="5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D0D2212"/>
    <w:multiLevelType w:val="hybridMultilevel"/>
    <w:tmpl w:val="4938801C"/>
    <w:lvl w:ilvl="0" w:tplc="B37E5F6C">
      <w:start w:val="1"/>
      <w:numFmt w:val="decimal"/>
      <w:lvlText w:val="%1."/>
      <w:lvlJc w:val="left"/>
      <w:pPr>
        <w:ind w:left="720" w:hanging="360"/>
      </w:pPr>
      <w:rPr>
        <w:rFonts w:ascii="Tw Cen MT" w:hAnsi="Tw Cen MT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16F6265"/>
    <w:multiLevelType w:val="hybridMultilevel"/>
    <w:tmpl w:val="4938801C"/>
    <w:lvl w:ilvl="0" w:tplc="B37E5F6C">
      <w:start w:val="1"/>
      <w:numFmt w:val="decimal"/>
      <w:lvlText w:val="%1."/>
      <w:lvlJc w:val="left"/>
      <w:pPr>
        <w:ind w:left="720" w:hanging="360"/>
      </w:pPr>
      <w:rPr>
        <w:rFonts w:ascii="Tw Cen MT" w:hAnsi="Tw Cen MT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723FEB"/>
    <w:multiLevelType w:val="hybridMultilevel"/>
    <w:tmpl w:val="575CD67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CD68BE"/>
    <w:multiLevelType w:val="hybridMultilevel"/>
    <w:tmpl w:val="F900052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F22AF5"/>
    <w:multiLevelType w:val="hybridMultilevel"/>
    <w:tmpl w:val="346C9FE6"/>
    <w:lvl w:ilvl="0" w:tplc="B994E816">
      <w:numFmt w:val="bullet"/>
      <w:lvlText w:val="-"/>
      <w:lvlJc w:val="left"/>
      <w:pPr>
        <w:ind w:left="720" w:hanging="360"/>
      </w:pPr>
      <w:rPr>
        <w:rFonts w:ascii="Tw Cen MT" w:eastAsia="Calibri" w:hAnsi="Tw Cen M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1294004"/>
    <w:multiLevelType w:val="hybridMultilevel"/>
    <w:tmpl w:val="4938801C"/>
    <w:lvl w:ilvl="0" w:tplc="B37E5F6C">
      <w:start w:val="1"/>
      <w:numFmt w:val="decimal"/>
      <w:lvlText w:val="%1."/>
      <w:lvlJc w:val="left"/>
      <w:pPr>
        <w:ind w:left="720" w:hanging="360"/>
      </w:pPr>
      <w:rPr>
        <w:rFonts w:ascii="Tw Cen MT" w:hAnsi="Tw Cen MT"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4431EF1"/>
    <w:multiLevelType w:val="hybridMultilevel"/>
    <w:tmpl w:val="DF0C4AA8"/>
    <w:lvl w:ilvl="0" w:tplc="64FA57A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B1E2A03"/>
    <w:multiLevelType w:val="hybridMultilevel"/>
    <w:tmpl w:val="42D8E238"/>
    <w:lvl w:ilvl="0" w:tplc="3168D502">
      <w:start w:val="4"/>
      <w:numFmt w:val="decimal"/>
      <w:lvlText w:val="%1"/>
      <w:lvlJc w:val="left"/>
      <w:pPr>
        <w:ind w:left="720" w:hanging="360"/>
      </w:pPr>
      <w:rPr>
        <w:rFonts w:ascii="Tw Cen MT" w:hAnsi="Tw Cen MT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BE8799C"/>
    <w:multiLevelType w:val="hybridMultilevel"/>
    <w:tmpl w:val="5CB2A698"/>
    <w:lvl w:ilvl="0" w:tplc="7CECFB0A">
      <w:start w:val="7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EF57074"/>
    <w:multiLevelType w:val="hybridMultilevel"/>
    <w:tmpl w:val="C1BE28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2E4769B"/>
    <w:multiLevelType w:val="hybridMultilevel"/>
    <w:tmpl w:val="B4E2F7C0"/>
    <w:lvl w:ilvl="0" w:tplc="F364F528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6A60F9A"/>
    <w:multiLevelType w:val="hybridMultilevel"/>
    <w:tmpl w:val="1D70B29A"/>
    <w:lvl w:ilvl="0" w:tplc="EAFE986E">
      <w:start w:val="1"/>
      <w:numFmt w:val="decimal"/>
      <w:lvlText w:val="%1)"/>
      <w:lvlJc w:val="left"/>
      <w:pPr>
        <w:ind w:left="4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25" w:hanging="360"/>
      </w:pPr>
    </w:lvl>
    <w:lvl w:ilvl="2" w:tplc="0409001B" w:tentative="1">
      <w:start w:val="1"/>
      <w:numFmt w:val="lowerRoman"/>
      <w:lvlText w:val="%3."/>
      <w:lvlJc w:val="right"/>
      <w:pPr>
        <w:ind w:left="1845" w:hanging="180"/>
      </w:pPr>
    </w:lvl>
    <w:lvl w:ilvl="3" w:tplc="0409000F" w:tentative="1">
      <w:start w:val="1"/>
      <w:numFmt w:val="decimal"/>
      <w:lvlText w:val="%4."/>
      <w:lvlJc w:val="left"/>
      <w:pPr>
        <w:ind w:left="2565" w:hanging="360"/>
      </w:pPr>
    </w:lvl>
    <w:lvl w:ilvl="4" w:tplc="04090019" w:tentative="1">
      <w:start w:val="1"/>
      <w:numFmt w:val="lowerLetter"/>
      <w:lvlText w:val="%5."/>
      <w:lvlJc w:val="left"/>
      <w:pPr>
        <w:ind w:left="3285" w:hanging="360"/>
      </w:pPr>
    </w:lvl>
    <w:lvl w:ilvl="5" w:tplc="0409001B" w:tentative="1">
      <w:start w:val="1"/>
      <w:numFmt w:val="lowerRoman"/>
      <w:lvlText w:val="%6."/>
      <w:lvlJc w:val="right"/>
      <w:pPr>
        <w:ind w:left="4005" w:hanging="180"/>
      </w:pPr>
    </w:lvl>
    <w:lvl w:ilvl="6" w:tplc="0409000F" w:tentative="1">
      <w:start w:val="1"/>
      <w:numFmt w:val="decimal"/>
      <w:lvlText w:val="%7."/>
      <w:lvlJc w:val="left"/>
      <w:pPr>
        <w:ind w:left="4725" w:hanging="360"/>
      </w:pPr>
    </w:lvl>
    <w:lvl w:ilvl="7" w:tplc="04090019" w:tentative="1">
      <w:start w:val="1"/>
      <w:numFmt w:val="lowerLetter"/>
      <w:lvlText w:val="%8."/>
      <w:lvlJc w:val="left"/>
      <w:pPr>
        <w:ind w:left="5445" w:hanging="360"/>
      </w:pPr>
    </w:lvl>
    <w:lvl w:ilvl="8" w:tplc="04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2" w15:restartNumberingAfterBreak="0">
    <w:nsid w:val="7E0E366E"/>
    <w:multiLevelType w:val="hybridMultilevel"/>
    <w:tmpl w:val="9B7ED1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9909960">
    <w:abstractNumId w:val="11"/>
  </w:num>
  <w:num w:numId="2" w16cid:durableId="1914661327">
    <w:abstractNumId w:val="3"/>
  </w:num>
  <w:num w:numId="3" w16cid:durableId="1158687362">
    <w:abstractNumId w:val="0"/>
  </w:num>
  <w:num w:numId="4" w16cid:durableId="17395711">
    <w:abstractNumId w:val="17"/>
  </w:num>
  <w:num w:numId="5" w16cid:durableId="1211915862">
    <w:abstractNumId w:val="16"/>
  </w:num>
  <w:num w:numId="6" w16cid:durableId="17968685">
    <w:abstractNumId w:val="10"/>
  </w:num>
  <w:num w:numId="7" w16cid:durableId="2058043008">
    <w:abstractNumId w:val="5"/>
  </w:num>
  <w:num w:numId="8" w16cid:durableId="102504148">
    <w:abstractNumId w:val="15"/>
  </w:num>
  <w:num w:numId="9" w16cid:durableId="904875730">
    <w:abstractNumId w:val="14"/>
  </w:num>
  <w:num w:numId="10" w16cid:durableId="2087262899">
    <w:abstractNumId w:val="4"/>
  </w:num>
  <w:num w:numId="11" w16cid:durableId="1305087600">
    <w:abstractNumId w:val="8"/>
  </w:num>
  <w:num w:numId="12" w16cid:durableId="261034622">
    <w:abstractNumId w:val="1"/>
  </w:num>
  <w:num w:numId="13" w16cid:durableId="424762756">
    <w:abstractNumId w:val="6"/>
  </w:num>
  <w:num w:numId="14" w16cid:durableId="376853609">
    <w:abstractNumId w:val="21"/>
  </w:num>
  <w:num w:numId="15" w16cid:durableId="955716120">
    <w:abstractNumId w:val="12"/>
  </w:num>
  <w:num w:numId="16" w16cid:durableId="1266494555">
    <w:abstractNumId w:val="7"/>
  </w:num>
  <w:num w:numId="17" w16cid:durableId="364912285">
    <w:abstractNumId w:val="19"/>
  </w:num>
  <w:num w:numId="18" w16cid:durableId="993681945">
    <w:abstractNumId w:val="20"/>
  </w:num>
  <w:num w:numId="19" w16cid:durableId="1246764252">
    <w:abstractNumId w:val="9"/>
  </w:num>
  <w:num w:numId="20" w16cid:durableId="440296534">
    <w:abstractNumId w:val="18"/>
  </w:num>
  <w:num w:numId="21" w16cid:durableId="2016376357">
    <w:abstractNumId w:val="13"/>
  </w:num>
  <w:num w:numId="22" w16cid:durableId="2091193845">
    <w:abstractNumId w:val="2"/>
  </w:num>
  <w:num w:numId="23" w16cid:durableId="1621759667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3460"/>
    <w:rsid w:val="000077BD"/>
    <w:rsid w:val="0001752F"/>
    <w:rsid w:val="00017DD1"/>
    <w:rsid w:val="00023D45"/>
    <w:rsid w:val="000241E2"/>
    <w:rsid w:val="000272CA"/>
    <w:rsid w:val="00032E90"/>
    <w:rsid w:val="000332AD"/>
    <w:rsid w:val="000447ED"/>
    <w:rsid w:val="00056107"/>
    <w:rsid w:val="00062149"/>
    <w:rsid w:val="000712AA"/>
    <w:rsid w:val="00080336"/>
    <w:rsid w:val="00092CDB"/>
    <w:rsid w:val="000C0676"/>
    <w:rsid w:val="000C098D"/>
    <w:rsid w:val="000C3395"/>
    <w:rsid w:val="000D3959"/>
    <w:rsid w:val="000D75C9"/>
    <w:rsid w:val="000E2704"/>
    <w:rsid w:val="00102F8A"/>
    <w:rsid w:val="00110CFD"/>
    <w:rsid w:val="001126A0"/>
    <w:rsid w:val="0011649E"/>
    <w:rsid w:val="0011747F"/>
    <w:rsid w:val="00120599"/>
    <w:rsid w:val="00145E9F"/>
    <w:rsid w:val="00150EFA"/>
    <w:rsid w:val="001545D5"/>
    <w:rsid w:val="0016303A"/>
    <w:rsid w:val="00184817"/>
    <w:rsid w:val="00190F40"/>
    <w:rsid w:val="00194D36"/>
    <w:rsid w:val="001B7D5A"/>
    <w:rsid w:val="001D2340"/>
    <w:rsid w:val="001D45D6"/>
    <w:rsid w:val="001F3F73"/>
    <w:rsid w:val="001F45A3"/>
    <w:rsid w:val="001F7A95"/>
    <w:rsid w:val="0020126A"/>
    <w:rsid w:val="00202017"/>
    <w:rsid w:val="002023C6"/>
    <w:rsid w:val="00204D8D"/>
    <w:rsid w:val="00207B05"/>
    <w:rsid w:val="00211F40"/>
    <w:rsid w:val="002143CC"/>
    <w:rsid w:val="00216590"/>
    <w:rsid w:val="00227303"/>
    <w:rsid w:val="002315E5"/>
    <w:rsid w:val="00240AF1"/>
    <w:rsid w:val="0024648C"/>
    <w:rsid w:val="002602F0"/>
    <w:rsid w:val="002648FE"/>
    <w:rsid w:val="0026503C"/>
    <w:rsid w:val="002821DA"/>
    <w:rsid w:val="002B0FD7"/>
    <w:rsid w:val="002B295A"/>
    <w:rsid w:val="002C0936"/>
    <w:rsid w:val="002D05BF"/>
    <w:rsid w:val="00307544"/>
    <w:rsid w:val="00314DE9"/>
    <w:rsid w:val="00326F1B"/>
    <w:rsid w:val="00330B64"/>
    <w:rsid w:val="003353D4"/>
    <w:rsid w:val="00375656"/>
    <w:rsid w:val="00384215"/>
    <w:rsid w:val="003A797C"/>
    <w:rsid w:val="003C5565"/>
    <w:rsid w:val="003D143E"/>
    <w:rsid w:val="003D4666"/>
    <w:rsid w:val="003E1327"/>
    <w:rsid w:val="003E1D81"/>
    <w:rsid w:val="003F2220"/>
    <w:rsid w:val="003F3AE4"/>
    <w:rsid w:val="004035E6"/>
    <w:rsid w:val="00405329"/>
    <w:rsid w:val="00415F5F"/>
    <w:rsid w:val="0042038C"/>
    <w:rsid w:val="004303C1"/>
    <w:rsid w:val="0043074C"/>
    <w:rsid w:val="0045302D"/>
    <w:rsid w:val="00461DCB"/>
    <w:rsid w:val="004850AE"/>
    <w:rsid w:val="00491A66"/>
    <w:rsid w:val="0049254A"/>
    <w:rsid w:val="004976B0"/>
    <w:rsid w:val="004B66C1"/>
    <w:rsid w:val="004D64E0"/>
    <w:rsid w:val="004E3A3B"/>
    <w:rsid w:val="004E4E37"/>
    <w:rsid w:val="005026D3"/>
    <w:rsid w:val="00507A2D"/>
    <w:rsid w:val="00512B68"/>
    <w:rsid w:val="00523698"/>
    <w:rsid w:val="00523FC7"/>
    <w:rsid w:val="005252A3"/>
    <w:rsid w:val="00526916"/>
    <w:rsid w:val="005314CE"/>
    <w:rsid w:val="00532E88"/>
    <w:rsid w:val="00534779"/>
    <w:rsid w:val="005360D4"/>
    <w:rsid w:val="0053726C"/>
    <w:rsid w:val="0054754E"/>
    <w:rsid w:val="00560284"/>
    <w:rsid w:val="0056338C"/>
    <w:rsid w:val="00574303"/>
    <w:rsid w:val="00574403"/>
    <w:rsid w:val="0058078F"/>
    <w:rsid w:val="00581D30"/>
    <w:rsid w:val="005A561B"/>
    <w:rsid w:val="005B706A"/>
    <w:rsid w:val="005C3091"/>
    <w:rsid w:val="005D4280"/>
    <w:rsid w:val="005E0E41"/>
    <w:rsid w:val="005E1651"/>
    <w:rsid w:val="005F422F"/>
    <w:rsid w:val="00611511"/>
    <w:rsid w:val="00616028"/>
    <w:rsid w:val="00640313"/>
    <w:rsid w:val="00646E6D"/>
    <w:rsid w:val="00654C25"/>
    <w:rsid w:val="0065725F"/>
    <w:rsid w:val="00661970"/>
    <w:rsid w:val="006638AD"/>
    <w:rsid w:val="00671993"/>
    <w:rsid w:val="00673671"/>
    <w:rsid w:val="00676692"/>
    <w:rsid w:val="0068178E"/>
    <w:rsid w:val="00682713"/>
    <w:rsid w:val="006A029A"/>
    <w:rsid w:val="006B7A9C"/>
    <w:rsid w:val="006C3A22"/>
    <w:rsid w:val="006F0E01"/>
    <w:rsid w:val="007005E5"/>
    <w:rsid w:val="007069E9"/>
    <w:rsid w:val="00722DE8"/>
    <w:rsid w:val="007324BD"/>
    <w:rsid w:val="00733AC6"/>
    <w:rsid w:val="007344B3"/>
    <w:rsid w:val="007352E9"/>
    <w:rsid w:val="007543A4"/>
    <w:rsid w:val="00764E49"/>
    <w:rsid w:val="00770EEA"/>
    <w:rsid w:val="007723E0"/>
    <w:rsid w:val="00775C8D"/>
    <w:rsid w:val="0077656D"/>
    <w:rsid w:val="00783460"/>
    <w:rsid w:val="0078661A"/>
    <w:rsid w:val="00787F87"/>
    <w:rsid w:val="007A7107"/>
    <w:rsid w:val="007B393E"/>
    <w:rsid w:val="007B6468"/>
    <w:rsid w:val="007C46B1"/>
    <w:rsid w:val="007C5F4D"/>
    <w:rsid w:val="007D1672"/>
    <w:rsid w:val="007D4214"/>
    <w:rsid w:val="007E3D81"/>
    <w:rsid w:val="007E7CEB"/>
    <w:rsid w:val="00813C19"/>
    <w:rsid w:val="0082507E"/>
    <w:rsid w:val="00834E14"/>
    <w:rsid w:val="00836813"/>
    <w:rsid w:val="00837BB4"/>
    <w:rsid w:val="00850FE1"/>
    <w:rsid w:val="008512B6"/>
    <w:rsid w:val="008658E6"/>
    <w:rsid w:val="00884CA6"/>
    <w:rsid w:val="00887861"/>
    <w:rsid w:val="008A01CA"/>
    <w:rsid w:val="008A39B1"/>
    <w:rsid w:val="008A5DB9"/>
    <w:rsid w:val="008A74BC"/>
    <w:rsid w:val="008F1A20"/>
    <w:rsid w:val="00900794"/>
    <w:rsid w:val="0090284B"/>
    <w:rsid w:val="00905F1A"/>
    <w:rsid w:val="00912429"/>
    <w:rsid w:val="009220A9"/>
    <w:rsid w:val="009305EE"/>
    <w:rsid w:val="00932D09"/>
    <w:rsid w:val="00956FF5"/>
    <w:rsid w:val="00957C9D"/>
    <w:rsid w:val="009622B2"/>
    <w:rsid w:val="00975793"/>
    <w:rsid w:val="00996EEC"/>
    <w:rsid w:val="009A1162"/>
    <w:rsid w:val="009A13E7"/>
    <w:rsid w:val="009A6CB5"/>
    <w:rsid w:val="009C7D71"/>
    <w:rsid w:val="009D1C6E"/>
    <w:rsid w:val="009F58BB"/>
    <w:rsid w:val="009F6D58"/>
    <w:rsid w:val="00A056ED"/>
    <w:rsid w:val="00A062D6"/>
    <w:rsid w:val="00A22DAE"/>
    <w:rsid w:val="00A26657"/>
    <w:rsid w:val="00A41E64"/>
    <w:rsid w:val="00A4373B"/>
    <w:rsid w:val="00A47BEE"/>
    <w:rsid w:val="00A63D0B"/>
    <w:rsid w:val="00A65718"/>
    <w:rsid w:val="00A753B3"/>
    <w:rsid w:val="00A82819"/>
    <w:rsid w:val="00A83D5E"/>
    <w:rsid w:val="00A94BDA"/>
    <w:rsid w:val="00AA6896"/>
    <w:rsid w:val="00AB4CD1"/>
    <w:rsid w:val="00AB61AC"/>
    <w:rsid w:val="00AD782A"/>
    <w:rsid w:val="00AE1F72"/>
    <w:rsid w:val="00B04903"/>
    <w:rsid w:val="00B0723A"/>
    <w:rsid w:val="00B12708"/>
    <w:rsid w:val="00B247ED"/>
    <w:rsid w:val="00B41C69"/>
    <w:rsid w:val="00B450D1"/>
    <w:rsid w:val="00B45AE6"/>
    <w:rsid w:val="00B643E6"/>
    <w:rsid w:val="00B72628"/>
    <w:rsid w:val="00B80967"/>
    <w:rsid w:val="00B87CD9"/>
    <w:rsid w:val="00B96D9F"/>
    <w:rsid w:val="00BA02C1"/>
    <w:rsid w:val="00BB32D8"/>
    <w:rsid w:val="00BC0F25"/>
    <w:rsid w:val="00BC324B"/>
    <w:rsid w:val="00BC6654"/>
    <w:rsid w:val="00BE09D6"/>
    <w:rsid w:val="00BE4DF1"/>
    <w:rsid w:val="00C10FF1"/>
    <w:rsid w:val="00C1448F"/>
    <w:rsid w:val="00C30A69"/>
    <w:rsid w:val="00C30E55"/>
    <w:rsid w:val="00C5090B"/>
    <w:rsid w:val="00C5226C"/>
    <w:rsid w:val="00C63324"/>
    <w:rsid w:val="00C65548"/>
    <w:rsid w:val="00C722AE"/>
    <w:rsid w:val="00C763CA"/>
    <w:rsid w:val="00C76746"/>
    <w:rsid w:val="00C80F6A"/>
    <w:rsid w:val="00C81188"/>
    <w:rsid w:val="00C92FF3"/>
    <w:rsid w:val="00C9733A"/>
    <w:rsid w:val="00CA7D6B"/>
    <w:rsid w:val="00CB5E53"/>
    <w:rsid w:val="00CC2BA4"/>
    <w:rsid w:val="00CC6A22"/>
    <w:rsid w:val="00CC7CB7"/>
    <w:rsid w:val="00CF6875"/>
    <w:rsid w:val="00D02133"/>
    <w:rsid w:val="00D05BDE"/>
    <w:rsid w:val="00D11F33"/>
    <w:rsid w:val="00D1722A"/>
    <w:rsid w:val="00D21FCD"/>
    <w:rsid w:val="00D220D2"/>
    <w:rsid w:val="00D23615"/>
    <w:rsid w:val="00D34CBE"/>
    <w:rsid w:val="00D34FC6"/>
    <w:rsid w:val="00D461ED"/>
    <w:rsid w:val="00D53D61"/>
    <w:rsid w:val="00D62A06"/>
    <w:rsid w:val="00D66A94"/>
    <w:rsid w:val="00D968BE"/>
    <w:rsid w:val="00DA5F94"/>
    <w:rsid w:val="00DB6365"/>
    <w:rsid w:val="00DC6437"/>
    <w:rsid w:val="00DD2A14"/>
    <w:rsid w:val="00DD6FFD"/>
    <w:rsid w:val="00DE2C30"/>
    <w:rsid w:val="00DE4D39"/>
    <w:rsid w:val="00DF1BA0"/>
    <w:rsid w:val="00E03D32"/>
    <w:rsid w:val="00E33A75"/>
    <w:rsid w:val="00E33DC8"/>
    <w:rsid w:val="00E34139"/>
    <w:rsid w:val="00E630EB"/>
    <w:rsid w:val="00E72C52"/>
    <w:rsid w:val="00E75AE6"/>
    <w:rsid w:val="00E80215"/>
    <w:rsid w:val="00E82F9B"/>
    <w:rsid w:val="00EA1831"/>
    <w:rsid w:val="00EA2EE2"/>
    <w:rsid w:val="00EA353A"/>
    <w:rsid w:val="00EB52A5"/>
    <w:rsid w:val="00EC655E"/>
    <w:rsid w:val="00EE33CA"/>
    <w:rsid w:val="00EF2611"/>
    <w:rsid w:val="00EF3062"/>
    <w:rsid w:val="00F01A4D"/>
    <w:rsid w:val="00F04B9B"/>
    <w:rsid w:val="00F0626A"/>
    <w:rsid w:val="00F10FD8"/>
    <w:rsid w:val="00F149CC"/>
    <w:rsid w:val="00F1624B"/>
    <w:rsid w:val="00F22170"/>
    <w:rsid w:val="00F242E0"/>
    <w:rsid w:val="00F35AB2"/>
    <w:rsid w:val="00F41A38"/>
    <w:rsid w:val="00F46364"/>
    <w:rsid w:val="00F536AB"/>
    <w:rsid w:val="00F56808"/>
    <w:rsid w:val="00F6095B"/>
    <w:rsid w:val="00F74191"/>
    <w:rsid w:val="00F74AAD"/>
    <w:rsid w:val="00F9388C"/>
    <w:rsid w:val="00FA67B6"/>
    <w:rsid w:val="00FC1904"/>
    <w:rsid w:val="00FC437B"/>
    <w:rsid w:val="00FE4861"/>
    <w:rsid w:val="00FF5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."/>
  <w:listSeparator w:val=","/>
  <w14:docId w14:val="77C74FC8"/>
  <w15:docId w15:val="{5947A33A-9BA1-4A89-8473-00D479F842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D2A14"/>
    <w:rPr>
      <w:rFonts w:ascii="Tahoma" w:hAnsi="Tahoma"/>
      <w:sz w:val="16"/>
      <w:szCs w:val="24"/>
    </w:rPr>
  </w:style>
  <w:style w:type="paragraph" w:styleId="Heading1">
    <w:name w:val="heading 1"/>
    <w:basedOn w:val="Normal"/>
    <w:next w:val="Normal"/>
    <w:link w:val="Heading1Char"/>
    <w:qFormat/>
    <w:rsid w:val="004035E6"/>
    <w:pPr>
      <w:jc w:val="center"/>
      <w:outlineLvl w:val="0"/>
    </w:pPr>
    <w:rPr>
      <w:b/>
      <w:caps/>
      <w:color w:val="FFFFFF"/>
      <w:sz w:val="24"/>
    </w:rPr>
  </w:style>
  <w:style w:type="paragraph" w:styleId="Heading2">
    <w:name w:val="heading 2"/>
    <w:basedOn w:val="Heading1"/>
    <w:next w:val="Normal"/>
    <w:link w:val="Heading2Char"/>
    <w:qFormat/>
    <w:rsid w:val="000447ED"/>
    <w:pPr>
      <w:outlineLvl w:val="1"/>
    </w:pPr>
    <w:rPr>
      <w:color w:val="auto"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Italics">
    <w:name w:val="Italics"/>
    <w:basedOn w:val="Normal"/>
    <w:link w:val="ItalicsChar"/>
    <w:rsid w:val="005314CE"/>
    <w:rPr>
      <w:i/>
      <w:sz w:val="12"/>
    </w:rPr>
  </w:style>
  <w:style w:type="character" w:customStyle="1" w:styleId="ItalicsChar">
    <w:name w:val="Italics Char"/>
    <w:basedOn w:val="DefaultParagraphFont"/>
    <w:link w:val="Italics"/>
    <w:rsid w:val="005314CE"/>
    <w:rPr>
      <w:rFonts w:ascii="Tahoma" w:hAnsi="Tahoma"/>
      <w:i/>
      <w:sz w:val="12"/>
      <w:szCs w:val="24"/>
      <w:lang w:val="en-US" w:eastAsia="en-US" w:bidi="ar-SA"/>
    </w:rPr>
  </w:style>
  <w:style w:type="paragraph" w:styleId="BalloonText">
    <w:name w:val="Balloon Text"/>
    <w:basedOn w:val="Normal"/>
    <w:semiHidden/>
    <w:rsid w:val="007324BD"/>
    <w:rPr>
      <w:rFonts w:cs="Tahoma"/>
      <w:szCs w:val="16"/>
    </w:rPr>
  </w:style>
  <w:style w:type="character" w:customStyle="1" w:styleId="Heading1Char">
    <w:name w:val="Heading 1 Char"/>
    <w:basedOn w:val="DefaultParagraphFont"/>
    <w:link w:val="Heading1"/>
    <w:rsid w:val="004035E6"/>
    <w:rPr>
      <w:rFonts w:ascii="Tahoma" w:hAnsi="Tahoma"/>
      <w:b/>
      <w:caps/>
      <w:color w:val="FFFFFF"/>
      <w:sz w:val="24"/>
      <w:szCs w:val="24"/>
      <w:lang w:val="en-US" w:eastAsia="en-US" w:bidi="ar-SA"/>
    </w:rPr>
  </w:style>
  <w:style w:type="character" w:customStyle="1" w:styleId="Heading2Char">
    <w:name w:val="Heading 2 Char"/>
    <w:basedOn w:val="Heading1Char"/>
    <w:link w:val="Heading2"/>
    <w:rsid w:val="000447ED"/>
    <w:rPr>
      <w:rFonts w:ascii="Tahoma" w:hAnsi="Tahoma"/>
      <w:b/>
      <w:caps/>
      <w:color w:val="FFFFFF"/>
      <w:sz w:val="16"/>
      <w:szCs w:val="16"/>
      <w:lang w:val="en-US" w:eastAsia="en-US" w:bidi="ar-SA"/>
    </w:rPr>
  </w:style>
  <w:style w:type="paragraph" w:styleId="ListParagraph">
    <w:name w:val="List Paragraph"/>
    <w:basedOn w:val="Normal"/>
    <w:uiPriority w:val="34"/>
    <w:qFormat/>
    <w:rsid w:val="00B643E6"/>
    <w:pPr>
      <w:ind w:left="720"/>
      <w:contextualSpacing/>
    </w:pPr>
  </w:style>
  <w:style w:type="paragraph" w:styleId="Header">
    <w:name w:val="header"/>
    <w:basedOn w:val="Normal"/>
    <w:link w:val="HeaderChar"/>
    <w:rsid w:val="00581D3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581D30"/>
    <w:rPr>
      <w:rFonts w:ascii="Tahoma" w:hAnsi="Tahoma"/>
      <w:sz w:val="16"/>
      <w:szCs w:val="24"/>
    </w:rPr>
  </w:style>
  <w:style w:type="paragraph" w:styleId="Footer">
    <w:name w:val="footer"/>
    <w:basedOn w:val="Normal"/>
    <w:link w:val="FooterChar"/>
    <w:uiPriority w:val="99"/>
    <w:rsid w:val="00581D3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81D30"/>
    <w:rPr>
      <w:rFonts w:ascii="Tahoma" w:hAnsi="Tahoma"/>
      <w:sz w:val="16"/>
      <w:szCs w:val="24"/>
    </w:rPr>
  </w:style>
  <w:style w:type="table" w:styleId="TableGrid">
    <w:name w:val="Table Grid"/>
    <w:basedOn w:val="TableNormal"/>
    <w:uiPriority w:val="59"/>
    <w:rsid w:val="009A13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184817"/>
    <w:rPr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0241E2"/>
    <w:rPr>
      <w:color w:val="808080"/>
    </w:rPr>
  </w:style>
  <w:style w:type="table" w:styleId="LightGrid-Accent1">
    <w:name w:val="Light Grid Accent 1"/>
    <w:basedOn w:val="TableNormal"/>
    <w:uiPriority w:val="62"/>
    <w:rsid w:val="0065725F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character" w:styleId="UnresolvedMention">
    <w:name w:val="Unresolved Mention"/>
    <w:basedOn w:val="DefaultParagraphFont"/>
    <w:uiPriority w:val="99"/>
    <w:semiHidden/>
    <w:unhideWhenUsed/>
    <w:rsid w:val="008F1A2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230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94562">
          <w:marLeft w:val="45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33546">
          <w:marLeft w:val="45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847229">
          <w:marLeft w:val="45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854261">
          <w:marLeft w:val="45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65837">
          <w:marLeft w:val="45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783186">
          <w:marLeft w:val="45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497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863388">
          <w:marLeft w:val="45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47246">
          <w:marLeft w:val="45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870330">
          <w:marLeft w:val="45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55411">
          <w:marLeft w:val="45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547672">
          <w:marLeft w:val="45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087148">
          <w:marLeft w:val="45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wdxlv7fotptp.cloudfront.net/v3k0hlbg2mqjszpwyhxfynmhyo0e?response-content-disposition=inline%3B%20filename%3D%22Healthcare%20Quick%20Guide.pdf%22%3B%20filename%2A%3DUTF-8%27%27Healthcare%2520Quick%2520Guide.pdf&amp;response-content-type=application%2Fpdf&amp;X-Amz-Algorithm=AWS4-HMAC-SHA256&amp;X-Amz-Credential=AKIAS5PME4CTY5HJXGX6%2F20231206%2Fus-east-2%2Fs3%2Faws4_request&amp;X-Amz-Date=20231206T153725Z&amp;X-Amz-Expires=86400&amp;X-Amz-SignedHeaders=host&amp;X-Amz-Signature=18aff71aeee74d01263cd77149b341d4cfabbd74c69d776a28e0cae17b2c6533&amp;Policy=eyJTdGF0ZW1lbnQiOlt7IlJlc291cmNlIjoiaHR0cHM6Ly9kd2R4bHY3Zm90cHRwLmNsb3VkZnJvbnQubmV0L3YzazBobGJnMm1xanN6cHd5aHhmeW5taHlvMGU~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&amp;Signature=Ds28oxrz6xu1ogX2vbqEDHTdm0D7LpWnExmeXJLu9BFk5jQmMbTmq73BfgpsuGYQqL0WkWsijV3zEvwvtk-hJ~ucJdio4uNMY9O0NcWc1nBOmyetIJZBzwsKmViIL9ftYBPupiiTzri1SjOSA8n62kjJOhCLv~-~DOY4uFopRrHRf~vLjbCo-MJTEn5mvC4jrzKyiTlUGWtHDfDHSdb~rqgNVE59tFmbT1cUsW6IcztzY3eD0sSfpYUjw8h9YWhiKU-fe2kYvQRiufzKpochJenwC59QKHRRbRd2PJVWHkF8JyUcKo9UqL1tj6Is2ayFyLmK8jlnyFlwPupeUIk85g__&amp;Key-Pair-Id=K2BMZZDBFKKL41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t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CLS3481\Application%20Data\Microsoft\Templates\Membership%20application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95BC49-5B14-4C73-ACCE-75F053213C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Membership application</Template>
  <TotalTime>19</TotalTime>
  <Pages>3</Pages>
  <Words>508</Words>
  <Characters>5185</Characters>
  <Application>Microsoft Office Word</Application>
  <DocSecurity>0</DocSecurity>
  <Lines>43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5682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Chera Sevcik</dc:creator>
  <cp:lastModifiedBy>Kaley R. Hernandez</cp:lastModifiedBy>
  <cp:revision>6</cp:revision>
  <cp:lastPrinted>2012-08-17T13:45:00Z</cp:lastPrinted>
  <dcterms:created xsi:type="dcterms:W3CDTF">2023-12-06T15:27:00Z</dcterms:created>
  <dcterms:modified xsi:type="dcterms:W3CDTF">2023-12-06T16:11:00Z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TC010186281033</vt:lpwstr>
  </property>
</Properties>
</file>