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2970"/>
      </w:tblGrid>
      <w:tr w:rsidR="00491A66" w:rsidRPr="000C098D" w14:paraId="0612BBC3" w14:textId="77777777" w:rsidTr="003C5565">
        <w:trPr>
          <w:cantSplit/>
          <w:trHeight w:val="557"/>
          <w:tblHeader/>
          <w:jc w:val="center"/>
        </w:trPr>
        <w:tc>
          <w:tcPr>
            <w:tcW w:w="93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 w:themeFill="text2" w:themeFillTint="99"/>
            <w:vAlign w:val="center"/>
          </w:tcPr>
          <w:p w14:paraId="5232E89D" w14:textId="7DB29C6D" w:rsidR="006A029A" w:rsidRPr="000C098D" w:rsidRDefault="004976B0" w:rsidP="00120599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Stronger Together 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Partner</w:t>
            </w:r>
            <w:r w:rsidR="00837BB4">
              <w:rPr>
                <w:rFonts w:asciiTheme="minorHAnsi" w:hAnsiTheme="minorHAnsi" w:cstheme="minorHAnsi"/>
                <w:sz w:val="22"/>
                <w:szCs w:val="22"/>
              </w:rPr>
              <w:t xml:space="preserve">SHIP </w:t>
            </w:r>
            <w:r w:rsidR="00661970" w:rsidRPr="000C098D">
              <w:rPr>
                <w:rFonts w:asciiTheme="minorHAnsi" w:hAnsiTheme="minorHAnsi" w:cstheme="minorHAnsi"/>
                <w:sz w:val="22"/>
                <w:szCs w:val="22"/>
              </w:rPr>
              <w:t>Grant</w:t>
            </w:r>
            <w:r w:rsidR="00783460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91A66" w:rsidRPr="000C098D">
              <w:rPr>
                <w:rFonts w:asciiTheme="minorHAnsi" w:hAnsiTheme="minorHAnsi" w:cstheme="minorHAnsi"/>
                <w:sz w:val="22"/>
                <w:szCs w:val="22"/>
              </w:rPr>
              <w:t>Applicatio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34EE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DC570B">
              <w:rPr>
                <w:rFonts w:asciiTheme="minorHAnsi" w:hAnsiTheme="minorHAnsi" w:cstheme="minorHAnsi"/>
                <w:sz w:val="22"/>
                <w:szCs w:val="22"/>
              </w:rPr>
              <w:t>School</w:t>
            </w:r>
            <w:r w:rsidR="000C150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C81188" w:rsidRPr="000C098D" w14:paraId="4D98C132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7B9CA76" w14:textId="77777777" w:rsidR="00C81188" w:rsidRPr="000C098D" w:rsidRDefault="00C81188" w:rsidP="005314CE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Applicant Information</w:t>
            </w:r>
          </w:p>
        </w:tc>
      </w:tr>
      <w:tr w:rsidR="00534EE2" w:rsidRPr="000C098D" w14:paraId="29D64E90" w14:textId="77777777" w:rsidTr="00534EE2">
        <w:trPr>
          <w:cantSplit/>
          <w:trHeight w:val="286"/>
          <w:jc w:val="center"/>
        </w:trPr>
        <w:tc>
          <w:tcPr>
            <w:tcW w:w="6390" w:type="dxa"/>
            <w:gridSpan w:val="2"/>
            <w:vAlign w:val="center"/>
          </w:tcPr>
          <w:p w14:paraId="08449750" w14:textId="77777777" w:rsidR="00534EE2" w:rsidRPr="000C098D" w:rsidRDefault="00534EE2" w:rsidP="006B7A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Organization: </w:t>
            </w:r>
          </w:p>
        </w:tc>
        <w:tc>
          <w:tcPr>
            <w:tcW w:w="2970" w:type="dxa"/>
            <w:vAlign w:val="center"/>
          </w:tcPr>
          <w:p w14:paraId="78387B12" w14:textId="5D372B26" w:rsidR="00534EE2" w:rsidRPr="000C098D" w:rsidRDefault="00534EE2" w:rsidP="00534E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# of Employees: </w:t>
            </w:r>
          </w:p>
        </w:tc>
      </w:tr>
      <w:tr w:rsidR="00C81188" w:rsidRPr="000C098D" w14:paraId="51AB8CEA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vAlign w:val="center"/>
          </w:tcPr>
          <w:p w14:paraId="1D90A8E1" w14:textId="77777777" w:rsidR="00AE1F7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Contact Person: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83460" w:rsidRPr="000C098D" w14:paraId="52E27E8E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vAlign w:val="center"/>
          </w:tcPr>
          <w:p w14:paraId="3D49CA4B" w14:textId="77777777" w:rsidR="00783460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0B8E6D99" w14:textId="77777777" w:rsidTr="003C5565">
        <w:trPr>
          <w:cantSplit/>
          <w:trHeight w:val="286"/>
          <w:jc w:val="center"/>
        </w:trPr>
        <w:tc>
          <w:tcPr>
            <w:tcW w:w="3330" w:type="dxa"/>
            <w:vAlign w:val="center"/>
          </w:tcPr>
          <w:p w14:paraId="561DE939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  <w:vAlign w:val="center"/>
          </w:tcPr>
          <w:p w14:paraId="54890F2A" w14:textId="77777777" w:rsidR="009622B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County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vAlign w:val="center"/>
          </w:tcPr>
          <w:p w14:paraId="2917A7D5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ZIP</w:t>
            </w:r>
            <w:r w:rsidR="00900794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Code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59CCC23E" w14:textId="77777777" w:rsidTr="003C5565">
        <w:trPr>
          <w:cantSplit/>
          <w:trHeight w:val="286"/>
          <w:jc w:val="center"/>
        </w:trPr>
        <w:tc>
          <w:tcPr>
            <w:tcW w:w="3330" w:type="dxa"/>
            <w:tcBorders>
              <w:bottom w:val="single" w:sz="4" w:space="0" w:color="808080"/>
            </w:tcBorders>
            <w:vAlign w:val="center"/>
          </w:tcPr>
          <w:p w14:paraId="720F4A8A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vAlign w:val="center"/>
          </w:tcPr>
          <w:p w14:paraId="4FAB86AB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Phone: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808080"/>
            </w:tcBorders>
            <w:vAlign w:val="center"/>
          </w:tcPr>
          <w:p w14:paraId="025A35C0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11F40" w:rsidRPr="000C098D" w14:paraId="27C3EFB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vAlign w:val="center"/>
          </w:tcPr>
          <w:p w14:paraId="1F44A6E9" w14:textId="77777777" w:rsidR="00211F40" w:rsidRPr="000C098D" w:rsidRDefault="00211F40" w:rsidP="00227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Fiscal Host (if different from organization):</w:t>
            </w:r>
          </w:p>
        </w:tc>
      </w:tr>
      <w:tr w:rsidR="00C9733A" w:rsidRPr="000C098D" w14:paraId="2750AEF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vAlign w:val="center"/>
          </w:tcPr>
          <w:p w14:paraId="22D02CBA" w14:textId="77777777" w:rsidR="00C9733A" w:rsidRPr="0065725F" w:rsidRDefault="00C9733A" w:rsidP="00326F1B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I submit this mini-grant application to partner with the Statewide Health Improvement Program on behalf of the organization listed above. As the grant manager, I 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agree to fully participate in the assessment and evaluation process.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Including but not limited to:  </w:t>
            </w:r>
            <w:r w:rsidR="0065725F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participating in a monthly check-in with SHIP staff via e-mail, phone or in-person,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submitting data on time,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 providing organizational resources and staff to assist in the evaluation process when necessary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, other as determined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0C098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0C098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Additionally, I will follow all SHIP guidelines for allowable uses of SHIP dollars if awarded and will do so by seeking prior approval before accruing expenses.</w:t>
            </w:r>
          </w:p>
        </w:tc>
      </w:tr>
      <w:tr w:rsidR="00C9733A" w:rsidRPr="000C098D" w14:paraId="24D0EEB8" w14:textId="77777777" w:rsidTr="00211F40">
        <w:trPr>
          <w:cantSplit/>
          <w:trHeight w:val="72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vAlign w:val="center"/>
          </w:tcPr>
          <w:p w14:paraId="5D5519F0" w14:textId="77777777" w:rsidR="00C9733A" w:rsidRPr="000C098D" w:rsidRDefault="00C9733A" w:rsidP="00326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="002821DA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102F8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Date:</w:t>
            </w:r>
          </w:p>
        </w:tc>
      </w:tr>
      <w:tr w:rsidR="00D11F33" w:rsidRPr="000C098D" w14:paraId="31CD4EB0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7E62DD36" w14:textId="77777777" w:rsidR="00D11F33" w:rsidRPr="000C098D" w:rsidRDefault="00D11F33" w:rsidP="003A797C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Project Description</w:t>
            </w:r>
            <w:r w:rsidR="001205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2C508956" w14:textId="77777777" w:rsidR="00611511" w:rsidRDefault="00611511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360" w:type="dxa"/>
        <w:tblInd w:w="-252" w:type="dxa"/>
        <w:tblLook w:val="04A0" w:firstRow="1" w:lastRow="0" w:firstColumn="1" w:lastColumn="0" w:noHBand="0" w:noVBand="1"/>
      </w:tblPr>
      <w:tblGrid>
        <w:gridCol w:w="1976"/>
        <w:gridCol w:w="7384"/>
      </w:tblGrid>
      <w:tr w:rsidR="0077656D" w:rsidRPr="004D0C56" w14:paraId="024A676F" w14:textId="77777777" w:rsidTr="0077656D">
        <w:tc>
          <w:tcPr>
            <w:tcW w:w="1976" w:type="dxa"/>
          </w:tcPr>
          <w:p w14:paraId="28B1621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Name:</w:t>
            </w:r>
          </w:p>
        </w:tc>
        <w:tc>
          <w:tcPr>
            <w:tcW w:w="7384" w:type="dxa"/>
          </w:tcPr>
          <w:p w14:paraId="380CC886" w14:textId="77777777" w:rsidR="0077656D" w:rsidRDefault="0077656D" w:rsidP="00C34D79">
            <w:pPr>
              <w:rPr>
                <w:rFonts w:asciiTheme="minorHAnsi" w:hAnsiTheme="minorHAnsi" w:cs="Arial"/>
              </w:rPr>
            </w:pPr>
          </w:p>
          <w:p w14:paraId="5D75910C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2F715E43" w14:textId="77777777" w:rsidTr="00EF3062">
        <w:trPr>
          <w:trHeight w:val="998"/>
        </w:trPr>
        <w:tc>
          <w:tcPr>
            <w:tcW w:w="1976" w:type="dxa"/>
          </w:tcPr>
          <w:p w14:paraId="7B6EBA4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 xml:space="preserve">Community Partners: </w:t>
            </w:r>
          </w:p>
          <w:p w14:paraId="61ED3565" w14:textId="10CBA440" w:rsidR="0077656D" w:rsidRPr="004D0C56" w:rsidRDefault="00A22DAE" w:rsidP="00C34D79">
            <w:pPr>
              <w:rPr>
                <w:rFonts w:asciiTheme="minorHAnsi" w:hAnsiTheme="minorHAnsi" w:cs="Arial"/>
                <w:i/>
              </w:rPr>
            </w:pPr>
            <w:r>
              <w:rPr>
                <w:rFonts w:asciiTheme="minorHAnsi" w:hAnsiTheme="minorHAnsi" w:cs="Arial"/>
                <w:i/>
                <w:sz w:val="18"/>
              </w:rPr>
              <w:t>List</w:t>
            </w:r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 partners who will be involved in </w:t>
            </w:r>
            <w:r w:rsidR="004860D1" w:rsidRPr="004D0C56">
              <w:rPr>
                <w:rFonts w:asciiTheme="minorHAnsi" w:hAnsiTheme="minorHAnsi" w:cs="Arial"/>
                <w:i/>
                <w:sz w:val="18"/>
              </w:rPr>
              <w:t>the project</w:t>
            </w:r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. </w:t>
            </w:r>
          </w:p>
        </w:tc>
        <w:tc>
          <w:tcPr>
            <w:tcW w:w="7384" w:type="dxa"/>
          </w:tcPr>
          <w:p w14:paraId="64266158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B87CD9" w:rsidRPr="004D0C56" w14:paraId="1B9232F7" w14:textId="77777777" w:rsidTr="00EF3062">
        <w:trPr>
          <w:trHeight w:val="998"/>
        </w:trPr>
        <w:tc>
          <w:tcPr>
            <w:tcW w:w="1976" w:type="dxa"/>
          </w:tcPr>
          <w:p w14:paraId="4C0B46A1" w14:textId="77777777" w:rsidR="00B87CD9" w:rsidRDefault="00B87CD9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Leveraged Funds:</w:t>
            </w:r>
          </w:p>
          <w:p w14:paraId="14898312" w14:textId="568DCD8D" w:rsidR="00B87CD9" w:rsidRPr="00B87CD9" w:rsidRDefault="00B87CD9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What other funds have been leveraged to support this work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7384" w:type="dxa"/>
          </w:tcPr>
          <w:p w14:paraId="7A75FDB0" w14:textId="77777777" w:rsidR="00B87CD9" w:rsidRPr="004D0C56" w:rsidRDefault="00B87CD9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21466D50" w14:textId="77777777" w:rsidTr="00EF3062">
        <w:trPr>
          <w:trHeight w:val="998"/>
        </w:trPr>
        <w:tc>
          <w:tcPr>
            <w:tcW w:w="1976" w:type="dxa"/>
          </w:tcPr>
          <w:p w14:paraId="518D30D2" w14:textId="48EE2574" w:rsidR="00534EE2" w:rsidRPr="00DC570B" w:rsidRDefault="00DC570B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Required School Activities:</w:t>
            </w:r>
          </w:p>
        </w:tc>
        <w:tc>
          <w:tcPr>
            <w:tcW w:w="7384" w:type="dxa"/>
          </w:tcPr>
          <w:p w14:paraId="0BBF771C" w14:textId="081D3B54" w:rsidR="00DC570B" w:rsidRDefault="00000000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2959365"/>
              </w:sdtPr>
              <w:sdtContent>
                <w:r w:rsidR="00DC570B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C57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Have or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4675807"/>
              </w:sdtPr>
              <w:sdtContent>
                <w:r w:rsidR="00EE1930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C570B">
              <w:rPr>
                <w:rFonts w:asciiTheme="minorHAnsi" w:hAnsiTheme="minorHAnsi" w:cstheme="minorHAnsi"/>
                <w:sz w:val="22"/>
                <w:szCs w:val="22"/>
              </w:rPr>
              <w:t xml:space="preserve">Assemble School Wellness Committee </w:t>
            </w:r>
          </w:p>
          <w:p w14:paraId="4B4933C1" w14:textId="6AB1C3B9" w:rsidR="00DC570B" w:rsidRDefault="00000000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8139180"/>
              </w:sdtPr>
              <w:sdtContent>
                <w:r w:rsidR="00DC570B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C57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Have or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5032392"/>
              </w:sdtPr>
              <w:sdtContent>
                <w:r w:rsidR="00EE1930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C570B">
              <w:rPr>
                <w:rFonts w:asciiTheme="minorHAnsi" w:hAnsiTheme="minorHAnsi" w:cstheme="minorHAnsi"/>
                <w:sz w:val="22"/>
                <w:szCs w:val="22"/>
              </w:rPr>
              <w:t>Develop School Wellness Policy</w:t>
            </w:r>
          </w:p>
          <w:p w14:paraId="525350FF" w14:textId="2145321C" w:rsidR="00DC570B" w:rsidRDefault="00000000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96806558"/>
                <w:showingPlcHdr/>
              </w:sdtPr>
              <w:sdtContent>
                <w:r w:rsidR="0056739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</w:t>
                </w:r>
              </w:sdtContent>
            </w:sdt>
            <w:r w:rsidR="00DC570B">
              <w:rPr>
                <w:rFonts w:asciiTheme="minorHAnsi" w:hAnsiTheme="minorHAnsi" w:cstheme="minorHAnsi"/>
                <w:sz w:val="22"/>
                <w:szCs w:val="22"/>
              </w:rPr>
              <w:t xml:space="preserve">Complete the School Health Index </w:t>
            </w:r>
            <w:r w:rsidR="0056739D">
              <w:rPr>
                <w:rFonts w:asciiTheme="minorHAnsi" w:hAnsiTheme="minorHAnsi" w:cstheme="minorHAnsi"/>
                <w:sz w:val="22"/>
                <w:szCs w:val="22"/>
              </w:rPr>
              <w:t>tri-</w:t>
            </w:r>
            <w:r w:rsidR="00DC570B">
              <w:rPr>
                <w:rFonts w:asciiTheme="minorHAnsi" w:hAnsiTheme="minorHAnsi" w:cstheme="minorHAnsi"/>
                <w:sz w:val="22"/>
                <w:szCs w:val="22"/>
              </w:rPr>
              <w:t>annually</w:t>
            </w:r>
          </w:p>
          <w:p w14:paraId="775C8FC4" w14:textId="552467F0" w:rsidR="0056739D" w:rsidRDefault="0056739D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0453975"/>
              </w:sdtPr>
              <w:sdtContent>
                <w:r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Submit most recent (within 3 yrs) or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76333647"/>
              </w:sdtPr>
              <w:sdtContent>
                <w:r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Plan to complete</w:t>
            </w:r>
          </w:p>
          <w:p w14:paraId="3096B910" w14:textId="61573754" w:rsidR="00613CFA" w:rsidRPr="00613CFA" w:rsidRDefault="00613CFA" w:rsidP="00C34D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E1930" w:rsidRPr="004D0C56" w14:paraId="479B8D35" w14:textId="77777777" w:rsidTr="00EF3062">
        <w:trPr>
          <w:trHeight w:val="998"/>
        </w:trPr>
        <w:tc>
          <w:tcPr>
            <w:tcW w:w="1976" w:type="dxa"/>
          </w:tcPr>
          <w:p w14:paraId="2D1E9203" w14:textId="77777777" w:rsidR="00EE1930" w:rsidRDefault="00EE1930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School Strategies</w:t>
            </w:r>
          </w:p>
          <w:p w14:paraId="2054C743" w14:textId="17A32F05" w:rsidR="00EE1930" w:rsidRDefault="00EE1930" w:rsidP="00C34D79">
            <w:pPr>
              <w:rPr>
                <w:rFonts w:asciiTheme="minorHAnsi" w:hAnsiTheme="minorHAnsi" w:cs="Arial"/>
                <w:sz w:val="22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What 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strategy or strategies will you be working on? </w:t>
            </w:r>
          </w:p>
        </w:tc>
        <w:tc>
          <w:tcPr>
            <w:tcW w:w="7384" w:type="dxa"/>
          </w:tcPr>
          <w:p w14:paraId="06231B2A" w14:textId="77777777" w:rsidR="00EE1930" w:rsidRDefault="00000000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90399113"/>
              </w:sdtPr>
              <w:sdtContent>
                <w:r w:rsidR="00EE1930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 Comprehensive School Physical Activity </w:t>
            </w:r>
          </w:p>
          <w:p w14:paraId="67D70FDC" w14:textId="77777777" w:rsidR="00EE1930" w:rsidRDefault="00000000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7101826"/>
              </w:sdtPr>
              <w:sdtContent>
                <w:r w:rsidR="00EE1930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 Comprehensive Framework for School Nutrition Environment and Services</w:t>
            </w:r>
          </w:p>
          <w:p w14:paraId="6763FA14" w14:textId="31620ADA" w:rsidR="00EE1930" w:rsidRDefault="00000000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9618673"/>
              </w:sdtPr>
              <w:sdtContent>
                <w:r w:rsidR="00EE1930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 Comprehensive Commercial Tobacco-Free Schools</w:t>
            </w:r>
          </w:p>
          <w:p w14:paraId="6F6D1A6C" w14:textId="391FD3B6" w:rsidR="00EE1930" w:rsidRDefault="00000000" w:rsidP="00DC57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045524"/>
              </w:sdtPr>
              <w:sdtContent>
                <w:r w:rsidR="00EE1930" w:rsidRPr="007D167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930">
              <w:rPr>
                <w:rFonts w:asciiTheme="minorHAnsi" w:hAnsiTheme="minorHAnsi" w:cstheme="minorHAnsi"/>
                <w:sz w:val="22"/>
                <w:szCs w:val="22"/>
              </w:rPr>
              <w:t xml:space="preserve"> Comprehensive School Mental Health Systems</w:t>
            </w:r>
          </w:p>
        </w:tc>
      </w:tr>
      <w:tr w:rsidR="00FB40F4" w:rsidRPr="004D0C56" w14:paraId="3AA35197" w14:textId="77777777" w:rsidTr="00EF3062">
        <w:trPr>
          <w:trHeight w:val="998"/>
        </w:trPr>
        <w:tc>
          <w:tcPr>
            <w:tcW w:w="1976" w:type="dxa"/>
          </w:tcPr>
          <w:p w14:paraId="227F4A8B" w14:textId="3F743CC6" w:rsidR="00FB40F4" w:rsidRDefault="00FB40F4" w:rsidP="00C34D79">
            <w:pPr>
              <w:rPr>
                <w:rFonts w:asciiTheme="minorHAnsi" w:hAnsiTheme="minorHAnsi" w:cs="Arial"/>
                <w:sz w:val="22"/>
              </w:rPr>
            </w:pPr>
            <w:hyperlink r:id="rId8" w:history="1">
              <w:r w:rsidRPr="00EE193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Physical</w:t>
              </w:r>
            </w:hyperlink>
            <w:r w:rsidRPr="00EE1930">
              <w:rPr>
                <w:rFonts w:asciiTheme="minorHAnsi" w:hAnsiTheme="minorHAnsi" w:cstheme="minorHAnsi"/>
                <w:sz w:val="20"/>
                <w:szCs w:val="20"/>
              </w:rPr>
              <w:t xml:space="preserve"> Activity Program</w:t>
            </w:r>
          </w:p>
        </w:tc>
        <w:tc>
          <w:tcPr>
            <w:tcW w:w="7384" w:type="dxa"/>
          </w:tcPr>
          <w:p w14:paraId="3D4F79ED" w14:textId="77777777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8325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Physical Activity During the Day- Classroom</w:t>
            </w:r>
          </w:p>
          <w:p w14:paraId="771737EC" w14:textId="01F5D0D7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5562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Physical Activity During the Day- Recess</w:t>
            </w:r>
          </w:p>
          <w:p w14:paraId="46961350" w14:textId="7AFF4AC1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7096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Staff Involvement</w:t>
            </w:r>
          </w:p>
          <w:p w14:paraId="234044E3" w14:textId="07E17898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43922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Community Engagement</w:t>
            </w:r>
          </w:p>
          <w:p w14:paraId="55F5EB76" w14:textId="614B1AA5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4261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Physical Education</w:t>
            </w:r>
          </w:p>
          <w:p w14:paraId="489B9204" w14:textId="2171E9F1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96107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Physical Activity and Social Emotional Learning</w:t>
            </w:r>
          </w:p>
          <w:p w14:paraId="720D451F" w14:textId="22F51A84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154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Physical Activity Before and After School</w:t>
            </w:r>
          </w:p>
          <w:p w14:paraId="14E6659A" w14:textId="77777777" w:rsidR="00FB40F4" w:rsidRDefault="00FB40F4" w:rsidP="00FB40F4">
            <w:pPr>
              <w:rPr>
                <w:rFonts w:asciiTheme="minorHAnsi" w:hAnsiTheme="minorHAnsi" w:cstheme="minorHAnsi"/>
                <w:sz w:val="20"/>
              </w:rPr>
            </w:pPr>
          </w:p>
          <w:p w14:paraId="085B88FF" w14:textId="4ECC334E" w:rsidR="00FB40F4" w:rsidRP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7816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Climate Action (must be paired with additional activity)</w:t>
            </w:r>
          </w:p>
        </w:tc>
      </w:tr>
      <w:tr w:rsidR="00787F87" w:rsidRPr="004D0C56" w14:paraId="07BF4A52" w14:textId="77777777" w:rsidTr="007B7BAF">
        <w:tc>
          <w:tcPr>
            <w:tcW w:w="1976" w:type="dxa"/>
          </w:tcPr>
          <w:p w14:paraId="2B39FC65" w14:textId="0B8C62BE" w:rsidR="00787F87" w:rsidRPr="00EE1930" w:rsidRDefault="00EE1930" w:rsidP="00C34D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1930">
              <w:rPr>
                <w:rFonts w:asciiTheme="minorHAnsi" w:hAnsiTheme="minorHAnsi" w:cstheme="minorHAnsi"/>
                <w:sz w:val="20"/>
                <w:szCs w:val="20"/>
              </w:rPr>
              <w:t>Nutrition Environment and Services</w:t>
            </w:r>
          </w:p>
          <w:p w14:paraId="6A94702D" w14:textId="51EE325F" w:rsidR="00787F87" w:rsidRPr="00DE2C30" w:rsidRDefault="00787F87" w:rsidP="00EF3062">
            <w:pPr>
              <w:rPr>
                <w:rFonts w:asciiTheme="minorHAnsi" w:hAnsiTheme="minorHAnsi" w:cs="Arial"/>
                <w:i/>
                <w:sz w:val="22"/>
              </w:rPr>
            </w:pPr>
          </w:p>
        </w:tc>
        <w:tc>
          <w:tcPr>
            <w:tcW w:w="7384" w:type="dxa"/>
          </w:tcPr>
          <w:p w14:paraId="1411F66A" w14:textId="0CE605A9" w:rsidR="001224AA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13328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29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229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40F4">
              <w:rPr>
                <w:rFonts w:asciiTheme="minorHAnsi" w:hAnsiTheme="minorHAnsi" w:cstheme="minorHAnsi"/>
                <w:sz w:val="20"/>
              </w:rPr>
              <w:t>Celebrations, Rewards, and Fundraisers</w:t>
            </w:r>
          </w:p>
          <w:p w14:paraId="4BF0A361" w14:textId="07786E1A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4758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Food Security</w:t>
            </w:r>
          </w:p>
          <w:p w14:paraId="3F5247FE" w14:textId="3F4CF4C9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52246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Nutrition Education and Social Emotional Learning</w:t>
            </w:r>
          </w:p>
          <w:p w14:paraId="6C349E0E" w14:textId="2A26432A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73893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Staff Role Modeling</w:t>
            </w:r>
          </w:p>
          <w:p w14:paraId="1AA6180B" w14:textId="62928D30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0481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Smart Snacks</w:t>
            </w:r>
          </w:p>
          <w:p w14:paraId="38D43F4E" w14:textId="162EEE15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0953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Food and Beverage Marketing</w:t>
            </w:r>
          </w:p>
          <w:p w14:paraId="70B6250A" w14:textId="110EEAF5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6227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School Meals</w:t>
            </w:r>
          </w:p>
          <w:p w14:paraId="4E97243E" w14:textId="2D8BCB94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8307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Time for Meals</w:t>
            </w:r>
          </w:p>
          <w:p w14:paraId="152E9991" w14:textId="071E5532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87141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Healthy Out of School Time</w:t>
            </w:r>
          </w:p>
          <w:p w14:paraId="556A453C" w14:textId="4166E797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7402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Water Access and Limiting Energy Drinks</w:t>
            </w:r>
          </w:p>
          <w:p w14:paraId="68A51681" w14:textId="1E6BDB43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08595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Healthy Eating Learning Opportunities </w:t>
            </w:r>
          </w:p>
          <w:p w14:paraId="4A638A99" w14:textId="77777777" w:rsidR="00FB40F4" w:rsidRDefault="00FB40F4" w:rsidP="00FB40F4">
            <w:pPr>
              <w:rPr>
                <w:rFonts w:asciiTheme="minorHAnsi" w:hAnsiTheme="minorHAnsi" w:cstheme="minorHAnsi"/>
                <w:sz w:val="20"/>
              </w:rPr>
            </w:pPr>
          </w:p>
          <w:p w14:paraId="115512CF" w14:textId="29C21A3A" w:rsidR="00216590" w:rsidRPr="00956FF5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869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Climate Action (must be paired with additional activity)</w:t>
            </w:r>
          </w:p>
        </w:tc>
      </w:tr>
      <w:tr w:rsidR="00216590" w:rsidRPr="004D0C56" w14:paraId="5F392F81" w14:textId="77777777" w:rsidTr="007B7BAF">
        <w:tc>
          <w:tcPr>
            <w:tcW w:w="1976" w:type="dxa"/>
          </w:tcPr>
          <w:p w14:paraId="200FB3FF" w14:textId="2512FFB4" w:rsidR="00216590" w:rsidRPr="00EE1930" w:rsidRDefault="00EE1930" w:rsidP="00C34D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1930">
              <w:rPr>
                <w:rFonts w:asciiTheme="minorHAnsi" w:hAnsiTheme="minorHAnsi" w:cstheme="minorHAnsi"/>
                <w:sz w:val="20"/>
                <w:szCs w:val="20"/>
              </w:rPr>
              <w:t>Commercial Tobacco-Free</w:t>
            </w:r>
          </w:p>
        </w:tc>
        <w:tc>
          <w:tcPr>
            <w:tcW w:w="7384" w:type="dxa"/>
          </w:tcPr>
          <w:p w14:paraId="686AE4EF" w14:textId="77777777" w:rsidR="002648FE" w:rsidRDefault="00000000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7255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4A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2297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40F4">
              <w:rPr>
                <w:rFonts w:asciiTheme="minorHAnsi" w:hAnsiTheme="minorHAnsi" w:cstheme="minorHAnsi"/>
                <w:sz w:val="20"/>
              </w:rPr>
              <w:t>Policy</w:t>
            </w:r>
          </w:p>
          <w:p w14:paraId="570FB7D5" w14:textId="77777777" w:rsidR="00FB40F4" w:rsidRDefault="00000000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0986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Cessation</w:t>
            </w:r>
          </w:p>
          <w:p w14:paraId="280C3889" w14:textId="77777777" w:rsidR="00FB40F4" w:rsidRDefault="00000000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7201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Leveraging Partnerships</w:t>
            </w:r>
          </w:p>
          <w:p w14:paraId="78ACDB29" w14:textId="6D4D0650" w:rsidR="00FB40F4" w:rsidRDefault="00000000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7247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Environmental Supports</w:t>
            </w:r>
          </w:p>
          <w:p w14:paraId="49344F28" w14:textId="77777777" w:rsidR="00FB40F4" w:rsidRDefault="00000000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88506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Family Engagement</w:t>
            </w:r>
          </w:p>
          <w:p w14:paraId="2B51AA80" w14:textId="77777777" w:rsidR="00FB40F4" w:rsidRDefault="00000000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0863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Health Education and Curriculum</w:t>
            </w:r>
          </w:p>
          <w:p w14:paraId="4AEF9915" w14:textId="77777777" w:rsidR="00FB40F4" w:rsidRDefault="00FB40F4" w:rsidP="00FB40F4">
            <w:pPr>
              <w:rPr>
                <w:rFonts w:asciiTheme="minorHAnsi" w:hAnsiTheme="minorHAnsi" w:cstheme="minorHAnsi"/>
                <w:sz w:val="20"/>
              </w:rPr>
            </w:pPr>
          </w:p>
          <w:p w14:paraId="1579081E" w14:textId="64D0A194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40086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Climate Action (must be paired with additional activity)</w:t>
            </w:r>
          </w:p>
        </w:tc>
      </w:tr>
      <w:tr w:rsidR="00216590" w:rsidRPr="004D0C56" w14:paraId="027D9380" w14:textId="77777777" w:rsidTr="007B7BAF">
        <w:tc>
          <w:tcPr>
            <w:tcW w:w="1976" w:type="dxa"/>
          </w:tcPr>
          <w:p w14:paraId="2E1618A8" w14:textId="74823A6F" w:rsidR="00216590" w:rsidRPr="00EE1930" w:rsidRDefault="00EE1930" w:rsidP="00C34D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E1930"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EE1930">
              <w:rPr>
                <w:rFonts w:asciiTheme="minorHAnsi" w:hAnsiTheme="minorHAnsi"/>
                <w:sz w:val="20"/>
                <w:szCs w:val="20"/>
              </w:rPr>
              <w:t>ental Health Systems</w:t>
            </w:r>
          </w:p>
        </w:tc>
        <w:tc>
          <w:tcPr>
            <w:tcW w:w="7384" w:type="dxa"/>
          </w:tcPr>
          <w:p w14:paraId="20E5F49F" w14:textId="345C6EAB" w:rsidR="00FB40F4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2346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297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FB229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40F4">
              <w:rPr>
                <w:rFonts w:asciiTheme="minorHAnsi" w:hAnsiTheme="minorHAnsi" w:cstheme="minorHAnsi"/>
                <w:sz w:val="20"/>
              </w:rPr>
              <w:t>Screening and Clinical Linkages</w:t>
            </w:r>
          </w:p>
          <w:p w14:paraId="1FD4736A" w14:textId="77777777" w:rsidR="000130E7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32130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F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40F4">
              <w:rPr>
                <w:rFonts w:asciiTheme="minorHAnsi" w:hAnsiTheme="minorHAnsi" w:cstheme="minorHAnsi"/>
                <w:sz w:val="20"/>
              </w:rPr>
              <w:t xml:space="preserve"> Trauma Informed and Responsive</w:t>
            </w:r>
          </w:p>
          <w:p w14:paraId="50F5552D" w14:textId="77777777" w:rsidR="001224AA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8487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0E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0130E7">
              <w:rPr>
                <w:rFonts w:asciiTheme="minorHAnsi" w:hAnsiTheme="minorHAnsi" w:cstheme="minorHAnsi"/>
                <w:sz w:val="20"/>
              </w:rPr>
              <w:t xml:space="preserve"> Well-Trained Educators and Staff</w:t>
            </w:r>
          </w:p>
          <w:p w14:paraId="35A71C34" w14:textId="77777777" w:rsidR="000130E7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7652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0E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0130E7">
              <w:rPr>
                <w:rFonts w:asciiTheme="minorHAnsi" w:hAnsiTheme="minorHAnsi" w:cstheme="minorHAnsi"/>
                <w:sz w:val="20"/>
              </w:rPr>
              <w:t xml:space="preserve"> Mental Health Literacy</w:t>
            </w:r>
          </w:p>
          <w:p w14:paraId="0E0988DF" w14:textId="77777777" w:rsidR="000130E7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4077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0E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0130E7">
              <w:rPr>
                <w:rFonts w:asciiTheme="minorHAnsi" w:hAnsiTheme="minorHAnsi" w:cstheme="minorHAnsi"/>
                <w:sz w:val="20"/>
              </w:rPr>
              <w:t xml:space="preserve"> Social Emotional Literacy</w:t>
            </w:r>
          </w:p>
          <w:p w14:paraId="20BCB522" w14:textId="5D18C2E6" w:rsidR="000130E7" w:rsidRDefault="00000000" w:rsidP="00FB40F4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03446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0E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0130E7">
              <w:rPr>
                <w:rFonts w:asciiTheme="minorHAnsi" w:hAnsiTheme="minorHAnsi" w:cstheme="minorHAnsi"/>
                <w:sz w:val="20"/>
              </w:rPr>
              <w:t xml:space="preserve"> Connectedness</w:t>
            </w:r>
          </w:p>
        </w:tc>
      </w:tr>
      <w:tr w:rsidR="00837BB4" w:rsidRPr="004D0C56" w14:paraId="75F2EEC0" w14:textId="77777777" w:rsidTr="00B87CD9">
        <w:trPr>
          <w:trHeight w:val="989"/>
        </w:trPr>
        <w:tc>
          <w:tcPr>
            <w:tcW w:w="1976" w:type="dxa"/>
          </w:tcPr>
          <w:p w14:paraId="5092EB54" w14:textId="77777777" w:rsidR="00837BB4" w:rsidRDefault="00574403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Activities targeted </w:t>
            </w:r>
            <w:proofErr w:type="gramStart"/>
            <w:r>
              <w:rPr>
                <w:rFonts w:asciiTheme="minorHAnsi" w:hAnsiTheme="minorHAnsi" w:cs="Arial"/>
                <w:sz w:val="22"/>
              </w:rPr>
              <w:t>to</w:t>
            </w:r>
            <w:proofErr w:type="gramEnd"/>
            <w:r>
              <w:rPr>
                <w:rFonts w:asciiTheme="minorHAnsi" w:hAnsiTheme="minorHAnsi" w:cs="Arial"/>
                <w:sz w:val="22"/>
              </w:rPr>
              <w:t xml:space="preserve">:  </w:t>
            </w:r>
          </w:p>
          <w:p w14:paraId="2F5AD08E" w14:textId="6655CC02" w:rsidR="00574403" w:rsidRDefault="00574403" w:rsidP="00C34D79">
            <w:pPr>
              <w:rPr>
                <w:rFonts w:asciiTheme="minorHAnsi" w:hAnsiTheme="minorHAnsi" w:cs="Arial"/>
                <w:sz w:val="22"/>
              </w:rPr>
            </w:pPr>
            <w:r w:rsidRPr="00574403">
              <w:rPr>
                <w:rFonts w:cs="Arial"/>
                <w:bCs/>
                <w:i/>
              </w:rPr>
              <w:t>(check applicable boxes)</w:t>
            </w:r>
          </w:p>
        </w:tc>
        <w:tc>
          <w:tcPr>
            <w:tcW w:w="7384" w:type="dxa"/>
          </w:tcPr>
          <w:p w14:paraId="5E9032B6" w14:textId="77777777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7375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403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574403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age 60+</w:t>
            </w:r>
          </w:p>
          <w:p w14:paraId="5CF665FA" w14:textId="6BB37646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5215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age 18 and under</w:t>
            </w:r>
          </w:p>
          <w:p w14:paraId="1F309F6F" w14:textId="21AC57DD" w:rsid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3567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low-income backgrounds</w:t>
            </w:r>
          </w:p>
          <w:p w14:paraId="39783259" w14:textId="527D0818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888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of color and American Indians</w:t>
            </w:r>
          </w:p>
          <w:p w14:paraId="5330414B" w14:textId="686F535E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8658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 People with disabilities</w:t>
            </w:r>
          </w:p>
          <w:p w14:paraId="7D45C697" w14:textId="2761155B" w:rsid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995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mental illness</w:t>
            </w:r>
          </w:p>
          <w:p w14:paraId="5DD2AAE5" w14:textId="6537618A" w:rsidR="00837BB4" w:rsidRPr="00B87CD9" w:rsidRDefault="00000000" w:rsidP="0057440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1014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None of the above</w:t>
            </w:r>
          </w:p>
        </w:tc>
      </w:tr>
      <w:tr w:rsidR="00534EE2" w:rsidRPr="004D0C56" w14:paraId="3353040E" w14:textId="77777777" w:rsidTr="0056739D">
        <w:trPr>
          <w:trHeight w:val="845"/>
        </w:trPr>
        <w:tc>
          <w:tcPr>
            <w:tcW w:w="1976" w:type="dxa"/>
          </w:tcPr>
          <w:p w14:paraId="37501881" w14:textId="5038619A" w:rsidR="00534EE2" w:rsidRPr="0077656D" w:rsidRDefault="00534EE2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Goal(s):</w:t>
            </w:r>
          </w:p>
        </w:tc>
        <w:tc>
          <w:tcPr>
            <w:tcW w:w="7384" w:type="dxa"/>
          </w:tcPr>
          <w:p w14:paraId="16C8E056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7690314A" w14:textId="77777777" w:rsidTr="0077656D">
        <w:tc>
          <w:tcPr>
            <w:tcW w:w="1976" w:type="dxa"/>
          </w:tcPr>
          <w:p w14:paraId="46EB36D4" w14:textId="77777777" w:rsidR="00534EE2" w:rsidRPr="0077656D" w:rsidRDefault="00534EE2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lastRenderedPageBreak/>
              <w:t>Objective(s):</w:t>
            </w:r>
          </w:p>
          <w:p w14:paraId="03BE3A9C" w14:textId="48A34D30" w:rsidR="00534EE2" w:rsidRPr="0077656D" w:rsidRDefault="00534EE2" w:rsidP="00C34D79">
            <w:pPr>
              <w:rPr>
                <w:rFonts w:asciiTheme="minorHAnsi" w:hAnsiTheme="minorHAnsi" w:cs="Arial"/>
                <w:sz w:val="22"/>
              </w:rPr>
            </w:pPr>
            <w:r w:rsidRPr="004D0C56">
              <w:rPr>
                <w:rFonts w:asciiTheme="minorHAnsi" w:hAnsiTheme="minorHAnsi" w:cs="Arial"/>
                <w:i/>
                <w:sz w:val="18"/>
                <w:szCs w:val="18"/>
              </w:rPr>
              <w:t>Objectives should be specific, measurable and have a defined completion date</w:t>
            </w:r>
          </w:p>
        </w:tc>
        <w:tc>
          <w:tcPr>
            <w:tcW w:w="7384" w:type="dxa"/>
          </w:tcPr>
          <w:p w14:paraId="33DB13B7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3F184D17" w14:textId="77777777" w:rsidTr="0056739D">
        <w:trPr>
          <w:trHeight w:val="6425"/>
        </w:trPr>
        <w:tc>
          <w:tcPr>
            <w:tcW w:w="1976" w:type="dxa"/>
          </w:tcPr>
          <w:p w14:paraId="1D3F988A" w14:textId="78482FFC" w:rsidR="00534EE2" w:rsidRPr="004D0C56" w:rsidRDefault="00534EE2" w:rsidP="00C34D79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Narrative:</w:t>
            </w:r>
          </w:p>
        </w:tc>
        <w:tc>
          <w:tcPr>
            <w:tcW w:w="7384" w:type="dxa"/>
          </w:tcPr>
          <w:p w14:paraId="0465D016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50EC8115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1C20D919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2BCBA8D2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  <w:tr w:rsidR="0056739D" w:rsidRPr="004D0C56" w14:paraId="56F853CF" w14:textId="77777777" w:rsidTr="00315DF4">
        <w:trPr>
          <w:trHeight w:val="1088"/>
        </w:trPr>
        <w:tc>
          <w:tcPr>
            <w:tcW w:w="1976" w:type="dxa"/>
          </w:tcPr>
          <w:p w14:paraId="5AAA313B" w14:textId="77777777" w:rsidR="0056739D" w:rsidRDefault="0056739D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Award Amounts</w:t>
            </w:r>
          </w:p>
          <w:p w14:paraId="0412CB42" w14:textId="6E05B9B5" w:rsidR="0056739D" w:rsidRPr="0077656D" w:rsidRDefault="0056739D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Information:</w:t>
            </w:r>
          </w:p>
        </w:tc>
        <w:tc>
          <w:tcPr>
            <w:tcW w:w="7384" w:type="dxa"/>
          </w:tcPr>
          <w:p w14:paraId="5FF99A89" w14:textId="77777777" w:rsidR="0056739D" w:rsidRPr="0056739D" w:rsidRDefault="0056739D" w:rsidP="0056739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6739D">
              <w:rPr>
                <w:rFonts w:asciiTheme="minorHAnsi" w:hAnsiTheme="minorHAnsi" w:cs="Arial"/>
                <w:sz w:val="20"/>
                <w:szCs w:val="20"/>
              </w:rPr>
              <w:t xml:space="preserve">Base funding: </w:t>
            </w:r>
            <w:r w:rsidRPr="005673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$1,500</w:t>
            </w:r>
          </w:p>
          <w:p w14:paraId="05AA5842" w14:textId="10871873" w:rsidR="0056739D" w:rsidRPr="0056739D" w:rsidRDefault="0056739D" w:rsidP="0056739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673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Bonus opportunity:</w:t>
            </w:r>
            <w:r w:rsidRPr="0056739D">
              <w:rPr>
                <w:rFonts w:asciiTheme="minorHAnsi" w:hAnsiTheme="minorHAnsi" w:cs="Arial"/>
                <w:sz w:val="20"/>
                <w:szCs w:val="20"/>
              </w:rPr>
              <w:t xml:space="preserve"> Up to </w:t>
            </w:r>
            <w:r w:rsidRPr="005673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$500 additional</w:t>
            </w:r>
            <w:r w:rsidRPr="0056739D">
              <w:rPr>
                <w:rFonts w:asciiTheme="minorHAnsi" w:hAnsiTheme="minorHAnsi" w:cs="Arial"/>
                <w:sz w:val="20"/>
                <w:szCs w:val="20"/>
              </w:rPr>
              <w:t xml:space="preserve"> (for a total of $2,000) is available if your action plan includes implementation of a new school or district policy that supports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your action plan goals. </w:t>
            </w:r>
          </w:p>
          <w:p w14:paraId="600C67D6" w14:textId="77777777" w:rsidR="0056739D" w:rsidRPr="004D0C56" w:rsidRDefault="0056739D" w:rsidP="00C34D79">
            <w:pPr>
              <w:rPr>
                <w:rFonts w:asciiTheme="minorHAnsi" w:hAnsiTheme="minorHAnsi" w:cs="Arial"/>
              </w:rPr>
            </w:pPr>
          </w:p>
        </w:tc>
      </w:tr>
      <w:tr w:rsidR="0056739D" w:rsidRPr="004D0C56" w14:paraId="7F9FCCAB" w14:textId="77777777" w:rsidTr="0056739D">
        <w:trPr>
          <w:trHeight w:val="3275"/>
        </w:trPr>
        <w:tc>
          <w:tcPr>
            <w:tcW w:w="1976" w:type="dxa"/>
          </w:tcPr>
          <w:p w14:paraId="5B26BB58" w14:textId="7F9622F8" w:rsidR="0056739D" w:rsidRDefault="0056739D" w:rsidP="00C34D79">
            <w:pPr>
              <w:rPr>
                <w:rFonts w:asciiTheme="minorHAnsi" w:hAnsiTheme="minorHAnsi" w:cs="Arial"/>
                <w:sz w:val="22"/>
              </w:rPr>
            </w:pPr>
            <w:r w:rsidRPr="0056739D">
              <w:rPr>
                <w:rFonts w:asciiTheme="minorHAnsi" w:hAnsiTheme="minorHAnsi" w:cs="Arial"/>
                <w:sz w:val="22"/>
              </w:rPr>
              <w:t>Policy Implementation Bonus (Optional)</w:t>
            </w:r>
            <w:r>
              <w:rPr>
                <w:rFonts w:asciiTheme="minorHAnsi" w:hAnsiTheme="minorHAnsi" w:cs="Arial"/>
                <w:sz w:val="22"/>
              </w:rPr>
              <w:t>:</w:t>
            </w:r>
          </w:p>
        </w:tc>
        <w:tc>
          <w:tcPr>
            <w:tcW w:w="7384" w:type="dxa"/>
          </w:tcPr>
          <w:p w14:paraId="6B03B0F7" w14:textId="77777777" w:rsidR="0056739D" w:rsidRPr="0056739D" w:rsidRDefault="0056739D" w:rsidP="0056739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673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To unlock the additional $500, please describe a new policy your school or district will implement as part of this initiative.</w:t>
            </w:r>
            <w:r w:rsidRPr="0056739D">
              <w:rPr>
                <w:rFonts w:asciiTheme="minorHAnsi" w:hAnsiTheme="minorHAnsi" w:cs="Arial"/>
                <w:sz w:val="20"/>
                <w:szCs w:val="20"/>
              </w:rPr>
              <w:t xml:space="preserve"> This could include policies related to wellness, trauma-informed practices, staff self-care, student support, or other relevant areas.</w:t>
            </w:r>
          </w:p>
          <w:p w14:paraId="07A8E33A" w14:textId="77777777" w:rsidR="0056739D" w:rsidRPr="0056739D" w:rsidRDefault="0056739D" w:rsidP="0056739D">
            <w:pPr>
              <w:ind w:left="720"/>
              <w:rPr>
                <w:rFonts w:asciiTheme="minorHAnsi" w:hAnsiTheme="minorHAnsi" w:cs="Arial"/>
                <w:sz w:val="20"/>
                <w:szCs w:val="20"/>
              </w:rPr>
            </w:pPr>
            <w:r w:rsidRPr="005673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Proposed Policy Title:</w:t>
            </w:r>
            <w:r w:rsidRPr="0056739D">
              <w:rPr>
                <w:rFonts w:asciiTheme="minorHAnsi" w:hAnsiTheme="minorHAnsi" w:cs="Arial"/>
                <w:sz w:val="20"/>
                <w:szCs w:val="20"/>
              </w:rPr>
              <w:t xml:space="preserve"> __________________________________________</w:t>
            </w:r>
          </w:p>
          <w:p w14:paraId="7521E655" w14:textId="77777777" w:rsidR="0056739D" w:rsidRPr="0056739D" w:rsidRDefault="0056739D" w:rsidP="0056739D">
            <w:pPr>
              <w:ind w:left="720"/>
              <w:rPr>
                <w:rFonts w:asciiTheme="minorHAnsi" w:hAnsiTheme="minorHAnsi" w:cs="Arial"/>
                <w:sz w:val="20"/>
                <w:szCs w:val="20"/>
              </w:rPr>
            </w:pPr>
            <w:r w:rsidRPr="005673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Brief Description of Policy:</w:t>
            </w:r>
          </w:p>
          <w:p w14:paraId="77EDFA14" w14:textId="77777777" w:rsidR="0056739D" w:rsidRPr="0056739D" w:rsidRDefault="0056739D" w:rsidP="005673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5F98387E" w14:textId="1E75CF01" w:rsidR="0078661A" w:rsidRPr="0078661A" w:rsidRDefault="0078661A" w:rsidP="0056739D">
      <w:pPr>
        <w:tabs>
          <w:tab w:val="left" w:pos="2496"/>
        </w:tabs>
        <w:rPr>
          <w:rFonts w:asciiTheme="minorHAnsi" w:hAnsiTheme="minorHAnsi"/>
          <w:sz w:val="22"/>
          <w:szCs w:val="22"/>
        </w:rPr>
        <w:sectPr w:rsidR="0078661A" w:rsidRPr="0078661A" w:rsidSect="00C92FF3">
          <w:headerReference w:type="default" r:id="rId9"/>
          <w:footerReference w:type="default" r:id="rId10"/>
          <w:pgSz w:w="12240" w:h="15840"/>
          <w:pgMar w:top="1080" w:right="1800" w:bottom="1080" w:left="1800" w:header="720" w:footer="720" w:gutter="0"/>
          <w:cols w:space="720"/>
          <w:docGrid w:linePitch="360"/>
        </w:sectPr>
      </w:pPr>
    </w:p>
    <w:p w14:paraId="6DBC1A5B" w14:textId="77777777" w:rsidR="005B706A" w:rsidRPr="000C098D" w:rsidRDefault="005B706A" w:rsidP="009C7D71">
      <w:pPr>
        <w:rPr>
          <w:rFonts w:asciiTheme="minorHAnsi" w:hAnsiTheme="minorHAnsi"/>
          <w:sz w:val="22"/>
          <w:szCs w:val="22"/>
        </w:rPr>
      </w:pPr>
    </w:p>
    <w:tbl>
      <w:tblPr>
        <w:tblW w:w="13730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6" w:space="0" w:color="4F81BD"/>
          <w:insideV w:val="single" w:sz="6" w:space="0" w:color="4F81BD"/>
        </w:tblBorders>
        <w:tblLook w:val="0000" w:firstRow="0" w:lastRow="0" w:firstColumn="0" w:lastColumn="0" w:noHBand="0" w:noVBand="0"/>
      </w:tblPr>
      <w:tblGrid>
        <w:gridCol w:w="4435"/>
        <w:gridCol w:w="2610"/>
        <w:gridCol w:w="1800"/>
        <w:gridCol w:w="2250"/>
        <w:gridCol w:w="2359"/>
        <w:gridCol w:w="251"/>
        <w:gridCol w:w="25"/>
      </w:tblGrid>
      <w:tr w:rsidR="00957C9D" w:rsidRPr="000C098D" w14:paraId="31703416" w14:textId="77777777" w:rsidTr="008F6597">
        <w:trPr>
          <w:trHeight w:val="244"/>
          <w:jc w:val="center"/>
        </w:trPr>
        <w:tc>
          <w:tcPr>
            <w:tcW w:w="13454" w:type="dxa"/>
            <w:gridSpan w:val="5"/>
            <w:tcBorders>
              <w:top w:val="single" w:sz="8" w:space="0" w:color="4F81BD"/>
            </w:tcBorders>
            <w:shd w:val="clear" w:color="auto" w:fill="4F81BD"/>
          </w:tcPr>
          <w:p w14:paraId="644BF411" w14:textId="7FC7DDC4" w:rsidR="00957C9D" w:rsidRPr="0077656D" w:rsidRDefault="00957C9D" w:rsidP="008F6597">
            <w:pPr>
              <w:jc w:val="center"/>
              <w:rPr>
                <w:rFonts w:asciiTheme="minorHAnsi" w:hAnsiTheme="minorHAnsi" w:cs="Arial"/>
                <w:color w:val="FFFFFF" w:themeColor="background1"/>
                <w:sz w:val="24"/>
              </w:rPr>
            </w:pP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Project Action Plan (January 1,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</w:t>
            </w:r>
            <w:r w:rsidR="00EE1930">
              <w:rPr>
                <w:rFonts w:asciiTheme="minorHAnsi" w:hAnsiTheme="minorHAnsi" w:cs="Arial"/>
                <w:color w:val="FFFFFF" w:themeColor="background1"/>
                <w:sz w:val="24"/>
              </w:rPr>
              <w:t>6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– September 30,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</w:t>
            </w:r>
            <w:r w:rsidR="00EE1930">
              <w:rPr>
                <w:rFonts w:asciiTheme="minorHAnsi" w:hAnsiTheme="minorHAnsi" w:cs="Arial"/>
                <w:color w:val="FFFFFF" w:themeColor="background1"/>
                <w:sz w:val="24"/>
              </w:rPr>
              <w:t>6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 xml:space="preserve">)  </w:t>
            </w:r>
          </w:p>
          <w:p w14:paraId="50DF164D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Cs/>
                <w:i/>
                <w:color w:val="FFFFFF"/>
                <w:sz w:val="24"/>
                <w:szCs w:val="22"/>
              </w:rPr>
            </w:pPr>
            <w:r w:rsidRPr="00BA02C1">
              <w:rPr>
                <w:rFonts w:asciiTheme="minorHAnsi" w:hAnsiTheme="minorHAnsi"/>
                <w:bCs/>
                <w:i/>
                <w:color w:val="FFFFFF"/>
                <w:sz w:val="22"/>
                <w:szCs w:val="22"/>
              </w:rPr>
              <w:t>Please add more lines as needed.</w:t>
            </w:r>
          </w:p>
        </w:tc>
        <w:tc>
          <w:tcPr>
            <w:tcW w:w="276" w:type="dxa"/>
            <w:gridSpan w:val="2"/>
            <w:tcBorders>
              <w:top w:val="single" w:sz="8" w:space="0" w:color="4F81BD"/>
            </w:tcBorders>
            <w:shd w:val="clear" w:color="auto" w:fill="4F81BD"/>
          </w:tcPr>
          <w:p w14:paraId="196777EB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957C9D" w:rsidRPr="000C098D" w14:paraId="4613F53D" w14:textId="77777777" w:rsidTr="008F6597">
        <w:trPr>
          <w:gridAfter w:val="1"/>
          <w:wAfter w:w="25" w:type="dxa"/>
          <w:trHeight w:val="487"/>
          <w:jc w:val="center"/>
        </w:trPr>
        <w:tc>
          <w:tcPr>
            <w:tcW w:w="4435" w:type="dxa"/>
            <w:shd w:val="clear" w:color="auto" w:fill="DBE5F1"/>
          </w:tcPr>
          <w:p w14:paraId="388AEEE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Specific Activities Proposed </w:t>
            </w:r>
          </w:p>
          <w:p w14:paraId="44FD107B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i/>
                <w:sz w:val="20"/>
              </w:rPr>
              <w:t>The specific activities that will lead to the achievement of the reportable milestone in the timeframe. If a milestone has already been achieved by all your partner sites, write “Milestone Achieved.”</w:t>
            </w:r>
          </w:p>
        </w:tc>
        <w:tc>
          <w:tcPr>
            <w:tcW w:w="2610" w:type="dxa"/>
            <w:shd w:val="clear" w:color="auto" w:fill="DBE5F1"/>
          </w:tcPr>
          <w:p w14:paraId="3B6E075D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Person(s)</w:t>
            </w: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Responsible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071D5BF9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>Staff persons responsible for completing the milestone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.</w:t>
            </w:r>
          </w:p>
        </w:tc>
        <w:tc>
          <w:tcPr>
            <w:tcW w:w="1800" w:type="dxa"/>
            <w:shd w:val="clear" w:color="auto" w:fill="DBE5F1"/>
          </w:tcPr>
          <w:p w14:paraId="0C5E0320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Timeframe</w:t>
            </w:r>
          </w:p>
          <w:p w14:paraId="0DAAA7CA" w14:textId="77777777" w:rsidR="00957C9D" w:rsidRPr="0065725F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Quarter in w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hich 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m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>ilestone will be completed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by.</w:t>
            </w:r>
          </w:p>
        </w:tc>
        <w:tc>
          <w:tcPr>
            <w:tcW w:w="2250" w:type="dxa"/>
            <w:shd w:val="clear" w:color="auto" w:fill="DBE5F1"/>
          </w:tcPr>
          <w:p w14:paraId="66F39698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Budget</w:t>
            </w:r>
          </w:p>
          <w:p w14:paraId="29E5377C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Provide necessary</w:t>
            </w: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budget for each milestone and description of how those funds will be used. </w:t>
            </w:r>
          </w:p>
        </w:tc>
        <w:tc>
          <w:tcPr>
            <w:tcW w:w="2610" w:type="dxa"/>
            <w:gridSpan w:val="2"/>
            <w:shd w:val="clear" w:color="auto" w:fill="DBE5F1"/>
          </w:tcPr>
          <w:p w14:paraId="598E69F6" w14:textId="77777777" w:rsidR="00957C9D" w:rsidRPr="001D45D6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D45D6">
              <w:rPr>
                <w:rFonts w:asciiTheme="minorHAnsi" w:hAnsiTheme="minorHAnsi"/>
                <w:b/>
                <w:bCs/>
                <w:sz w:val="22"/>
                <w:szCs w:val="22"/>
              </w:rPr>
              <w:t>Required Match</w:t>
            </w:r>
          </w:p>
          <w:p w14:paraId="4783DB02" w14:textId="77777777" w:rsidR="00957C9D" w:rsidRPr="003F2220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 w:rsidRPr="001D45D6">
              <w:rPr>
                <w:rFonts w:asciiTheme="minorHAnsi" w:hAnsiTheme="minorHAnsi"/>
                <w:bCs/>
                <w:i/>
                <w:sz w:val="20"/>
                <w:szCs w:val="22"/>
              </w:rPr>
              <w:t>10% match required. Can be in-kind.</w:t>
            </w:r>
          </w:p>
          <w:p w14:paraId="2875B0F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57C9D" w:rsidRPr="000C098D" w14:paraId="761CC974" w14:textId="77777777" w:rsidTr="008F6597">
        <w:trPr>
          <w:gridAfter w:val="1"/>
          <w:wAfter w:w="25" w:type="dxa"/>
          <w:trHeight w:val="974"/>
          <w:jc w:val="center"/>
        </w:trPr>
        <w:tc>
          <w:tcPr>
            <w:tcW w:w="4435" w:type="dxa"/>
            <w:shd w:val="clear" w:color="auto" w:fill="95B3D7"/>
          </w:tcPr>
          <w:p w14:paraId="06B3ED65" w14:textId="77777777" w:rsidR="00957C9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FA6F310" w14:textId="77777777" w:rsidR="00957C9D" w:rsidRPr="000C098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Participants recruited and meeting scheduled developed. Committee responsibilities and goals outlined and work plan established</w:t>
            </w:r>
          </w:p>
        </w:tc>
        <w:tc>
          <w:tcPr>
            <w:tcW w:w="2610" w:type="dxa"/>
            <w:shd w:val="clear" w:color="auto" w:fill="95B3D7"/>
          </w:tcPr>
          <w:p w14:paraId="02C78F92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CDB96F3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Jane Doe</w:t>
            </w:r>
          </w:p>
          <w:p w14:paraId="4F3AC9FC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95B3D7"/>
          </w:tcPr>
          <w:p w14:paraId="1D63B3FF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14FD0340" w14:textId="69332329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By March 20</w:t>
            </w:r>
            <w:r w:rsidR="003D3109">
              <w:rPr>
                <w:rFonts w:asciiTheme="minorHAnsi" w:hAnsi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250" w:type="dxa"/>
            <w:shd w:val="clear" w:color="auto" w:fill="95B3D7"/>
          </w:tcPr>
          <w:p w14:paraId="497257E9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42A35F2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610" w:type="dxa"/>
            <w:gridSpan w:val="2"/>
            <w:shd w:val="clear" w:color="auto" w:fill="95B3D7"/>
          </w:tcPr>
          <w:p w14:paraId="10876A3D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60369AC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In-Kind: Staff time to meet, meeting space within school </w:t>
            </w:r>
          </w:p>
          <w:p w14:paraId="3BF9B836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$300</w:t>
            </w:r>
          </w:p>
        </w:tc>
      </w:tr>
      <w:tr w:rsidR="00957C9D" w:rsidRPr="000C098D" w14:paraId="0B5C736A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49695F2D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751AE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299552A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608FADF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031302B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E96CB31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74C454D1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2AF6C64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5822A116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8AA16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85EF98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79C6D638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69FDDDE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4B36F59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67828F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1AC8BC1D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21E56E57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4B49751B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521A5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B8A829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417F1F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AAEFC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9BE0EC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818FEC9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E68F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15ADDBF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49DC85D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2C06A32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15ACFAA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61F3333E" w14:textId="77777777" w:rsidR="00C76746" w:rsidRPr="000C098D" w:rsidRDefault="00C76746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LightGrid-Accent1"/>
        <w:tblpPr w:leftFromText="180" w:rightFromText="180" w:vertAnchor="text" w:horzAnchor="page" w:tblpX="7260" w:tblpY="267"/>
        <w:tblW w:w="7621" w:type="dxa"/>
        <w:tblLook w:val="04A0" w:firstRow="1" w:lastRow="0" w:firstColumn="1" w:lastColumn="0" w:noHBand="0" w:noVBand="1"/>
      </w:tblPr>
      <w:tblGrid>
        <w:gridCol w:w="2448"/>
        <w:gridCol w:w="1890"/>
        <w:gridCol w:w="3283"/>
      </w:tblGrid>
      <w:tr w:rsidR="00DE2C30" w14:paraId="5C52BE1D" w14:textId="77777777" w:rsidTr="00DE2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A01C3A4" w14:textId="77777777" w:rsidR="00DE2C30" w:rsidRDefault="00DE2C30" w:rsidP="00DE2C3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 Budget &amp; Match:</w:t>
            </w:r>
          </w:p>
        </w:tc>
        <w:tc>
          <w:tcPr>
            <w:tcW w:w="1890" w:type="dxa"/>
          </w:tcPr>
          <w:p w14:paraId="40BB368E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83" w:type="dxa"/>
          </w:tcPr>
          <w:p w14:paraId="6928C677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54342D" w14:textId="77777777" w:rsidR="0065725F" w:rsidRDefault="0065725F" w:rsidP="009C7D7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26293CA" w14:textId="77777777" w:rsidR="000241E2" w:rsidRPr="000C098D" w:rsidRDefault="000241E2" w:rsidP="009C7D71">
      <w:pPr>
        <w:rPr>
          <w:rFonts w:asciiTheme="minorHAnsi" w:hAnsiTheme="minorHAnsi"/>
          <w:sz w:val="22"/>
          <w:szCs w:val="22"/>
        </w:rPr>
      </w:pPr>
    </w:p>
    <w:sectPr w:rsidR="000241E2" w:rsidRPr="000C098D" w:rsidSect="005B706A">
      <w:pgSz w:w="15840" w:h="12240" w:orient="landscape"/>
      <w:pgMar w:top="1800" w:right="1080" w:bottom="18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E60E0" w14:textId="77777777" w:rsidR="008B1EDB" w:rsidRDefault="008B1EDB">
      <w:r>
        <w:separator/>
      </w:r>
    </w:p>
  </w:endnote>
  <w:endnote w:type="continuationSeparator" w:id="0">
    <w:p w14:paraId="0B0E1BE7" w14:textId="77777777" w:rsidR="008B1EDB" w:rsidRDefault="008B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3D82" w14:textId="77777777" w:rsidR="002B295A" w:rsidRPr="00184817" w:rsidRDefault="002B295A" w:rsidP="00EB52A5">
    <w:pPr>
      <w:jc w:val="center"/>
      <w:rPr>
        <w:rFonts w:ascii="Tw Cen MT" w:hAnsi="Tw Cen MT"/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BDAF1" w14:textId="77777777" w:rsidR="008B1EDB" w:rsidRDefault="008B1EDB">
      <w:r>
        <w:separator/>
      </w:r>
    </w:p>
  </w:footnote>
  <w:footnote w:type="continuationSeparator" w:id="0">
    <w:p w14:paraId="28DEFA8F" w14:textId="77777777" w:rsidR="008B1EDB" w:rsidRDefault="008B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24B1" w14:textId="4E1DAA2A" w:rsidR="002B295A" w:rsidRDefault="00B87CD9" w:rsidP="00B87CD9">
    <w:pPr>
      <w:pStyle w:val="Header"/>
      <w:rPr>
        <w:rFonts w:ascii="Tw Cen MT" w:hAnsi="Tw Cen MT"/>
        <w:b/>
        <w:sz w:val="24"/>
      </w:rPr>
    </w:pPr>
    <w:r>
      <w:rPr>
        <w:rFonts w:ascii="Tw Cen MT" w:hAnsi="Tw Cen MT"/>
        <w:b/>
        <w:noProof/>
        <w:sz w:val="24"/>
      </w:rPr>
      <w:drawing>
        <wp:inline distT="0" distB="0" distL="0" distR="0" wp14:anchorId="48DC1DE4" wp14:editId="645D292C">
          <wp:extent cx="1211580" cy="969264"/>
          <wp:effectExtent l="0" t="0" r="7620" b="2540"/>
          <wp:docPr id="49233836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383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183" cy="97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w Cen MT" w:hAnsi="Tw Cen MT"/>
        <w:b/>
        <w:noProof/>
        <w:sz w:val="24"/>
      </w:rPr>
      <w:t xml:space="preserve">    </w:t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drawing>
        <wp:inline distT="0" distB="0" distL="0" distR="0" wp14:anchorId="4A44F45E" wp14:editId="6288A975">
          <wp:extent cx="1234148" cy="1046342"/>
          <wp:effectExtent l="0" t="0" r="4445" b="1905"/>
          <wp:docPr id="1982305820" name="Picture 2" descr="A group of people with their arms raise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05820" name="Picture 2" descr="A group of people with their arms raise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7" cy="1053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646A9" w14:textId="77777777" w:rsidR="002B295A" w:rsidRPr="00A056ED" w:rsidRDefault="002B295A" w:rsidP="00581D30">
    <w:pPr>
      <w:pStyle w:val="Header"/>
      <w:jc w:val="center"/>
      <w:rPr>
        <w:rFonts w:ascii="Tw Cen MT" w:hAnsi="Tw Cen MT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71D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4D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0AA8"/>
    <w:multiLevelType w:val="hybridMultilevel"/>
    <w:tmpl w:val="D11C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B2D69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E306E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0180E"/>
    <w:multiLevelType w:val="hybridMultilevel"/>
    <w:tmpl w:val="6988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95B3D1C"/>
    <w:multiLevelType w:val="hybridMultilevel"/>
    <w:tmpl w:val="D4BCC6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D788B"/>
    <w:multiLevelType w:val="hybridMultilevel"/>
    <w:tmpl w:val="E7344920"/>
    <w:lvl w:ilvl="0" w:tplc="64D0DCC4">
      <w:start w:val="7"/>
      <w:numFmt w:val="bullet"/>
      <w:lvlText w:val="-"/>
      <w:lvlJc w:val="left"/>
      <w:pPr>
        <w:ind w:left="720" w:hanging="360"/>
      </w:pPr>
      <w:rPr>
        <w:rFonts w:ascii="Tw Cen MT" w:eastAsia="Times New Roman" w:hAnsi="Tw Cen MT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4078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7481E"/>
    <w:multiLevelType w:val="hybridMultilevel"/>
    <w:tmpl w:val="B622B9AA"/>
    <w:lvl w:ilvl="0" w:tplc="00B80C9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D2212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A21E2"/>
    <w:multiLevelType w:val="multilevel"/>
    <w:tmpl w:val="0108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6F6265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3FEB"/>
    <w:multiLevelType w:val="hybridMultilevel"/>
    <w:tmpl w:val="575CD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D68BE"/>
    <w:multiLevelType w:val="hybridMultilevel"/>
    <w:tmpl w:val="F9000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F22AF5"/>
    <w:multiLevelType w:val="hybridMultilevel"/>
    <w:tmpl w:val="346C9FE6"/>
    <w:lvl w:ilvl="0" w:tplc="B994E816">
      <w:numFmt w:val="bullet"/>
      <w:lvlText w:val="-"/>
      <w:lvlJc w:val="left"/>
      <w:pPr>
        <w:ind w:left="720" w:hanging="360"/>
      </w:pPr>
      <w:rPr>
        <w:rFonts w:ascii="Tw Cen MT" w:eastAsia="Calibri" w:hAnsi="Tw Cen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9400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31EF1"/>
    <w:multiLevelType w:val="hybridMultilevel"/>
    <w:tmpl w:val="DF0C4AA8"/>
    <w:lvl w:ilvl="0" w:tplc="64FA5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E2A03"/>
    <w:multiLevelType w:val="hybridMultilevel"/>
    <w:tmpl w:val="42D8E238"/>
    <w:lvl w:ilvl="0" w:tplc="3168D502">
      <w:start w:val="4"/>
      <w:numFmt w:val="decimal"/>
      <w:lvlText w:val="%1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8799C"/>
    <w:multiLevelType w:val="hybridMultilevel"/>
    <w:tmpl w:val="5CB2A698"/>
    <w:lvl w:ilvl="0" w:tplc="7CECFB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57074"/>
    <w:multiLevelType w:val="hybridMultilevel"/>
    <w:tmpl w:val="C1BE2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4769B"/>
    <w:multiLevelType w:val="hybridMultilevel"/>
    <w:tmpl w:val="B4E2F7C0"/>
    <w:lvl w:ilvl="0" w:tplc="F364F5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A4609E"/>
    <w:multiLevelType w:val="multilevel"/>
    <w:tmpl w:val="99B0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A60F9A"/>
    <w:multiLevelType w:val="hybridMultilevel"/>
    <w:tmpl w:val="1D70B29A"/>
    <w:lvl w:ilvl="0" w:tplc="EAFE98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E0E366E"/>
    <w:multiLevelType w:val="hybridMultilevel"/>
    <w:tmpl w:val="9B7E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09960">
    <w:abstractNumId w:val="12"/>
  </w:num>
  <w:num w:numId="2" w16cid:durableId="1914661327">
    <w:abstractNumId w:val="3"/>
  </w:num>
  <w:num w:numId="3" w16cid:durableId="1158687362">
    <w:abstractNumId w:val="0"/>
  </w:num>
  <w:num w:numId="4" w16cid:durableId="17395711">
    <w:abstractNumId w:val="18"/>
  </w:num>
  <w:num w:numId="5" w16cid:durableId="1211915862">
    <w:abstractNumId w:val="17"/>
  </w:num>
  <w:num w:numId="6" w16cid:durableId="17968685">
    <w:abstractNumId w:val="10"/>
  </w:num>
  <w:num w:numId="7" w16cid:durableId="2058043008">
    <w:abstractNumId w:val="5"/>
  </w:num>
  <w:num w:numId="8" w16cid:durableId="102504148">
    <w:abstractNumId w:val="16"/>
  </w:num>
  <w:num w:numId="9" w16cid:durableId="904875730">
    <w:abstractNumId w:val="15"/>
  </w:num>
  <w:num w:numId="10" w16cid:durableId="2087262899">
    <w:abstractNumId w:val="4"/>
  </w:num>
  <w:num w:numId="11" w16cid:durableId="1305087600">
    <w:abstractNumId w:val="8"/>
  </w:num>
  <w:num w:numId="12" w16cid:durableId="261034622">
    <w:abstractNumId w:val="1"/>
  </w:num>
  <w:num w:numId="13" w16cid:durableId="424762756">
    <w:abstractNumId w:val="6"/>
  </w:num>
  <w:num w:numId="14" w16cid:durableId="376853609">
    <w:abstractNumId w:val="23"/>
  </w:num>
  <w:num w:numId="15" w16cid:durableId="955716120">
    <w:abstractNumId w:val="13"/>
  </w:num>
  <w:num w:numId="16" w16cid:durableId="1266494555">
    <w:abstractNumId w:val="7"/>
  </w:num>
  <w:num w:numId="17" w16cid:durableId="364912285">
    <w:abstractNumId w:val="20"/>
  </w:num>
  <w:num w:numId="18" w16cid:durableId="993681945">
    <w:abstractNumId w:val="21"/>
  </w:num>
  <w:num w:numId="19" w16cid:durableId="1246764252">
    <w:abstractNumId w:val="9"/>
  </w:num>
  <w:num w:numId="20" w16cid:durableId="440296534">
    <w:abstractNumId w:val="19"/>
  </w:num>
  <w:num w:numId="21" w16cid:durableId="2016376357">
    <w:abstractNumId w:val="14"/>
  </w:num>
  <w:num w:numId="22" w16cid:durableId="2091193845">
    <w:abstractNumId w:val="2"/>
  </w:num>
  <w:num w:numId="23" w16cid:durableId="1621759667">
    <w:abstractNumId w:val="24"/>
  </w:num>
  <w:num w:numId="24" w16cid:durableId="2035956594">
    <w:abstractNumId w:val="11"/>
  </w:num>
  <w:num w:numId="25" w16cid:durableId="10854947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60"/>
    <w:rsid w:val="000077BD"/>
    <w:rsid w:val="000130E7"/>
    <w:rsid w:val="0001752F"/>
    <w:rsid w:val="00017DD1"/>
    <w:rsid w:val="000241E2"/>
    <w:rsid w:val="000272CA"/>
    <w:rsid w:val="00032E90"/>
    <w:rsid w:val="000332AD"/>
    <w:rsid w:val="000447ED"/>
    <w:rsid w:val="00056107"/>
    <w:rsid w:val="00062149"/>
    <w:rsid w:val="000712AA"/>
    <w:rsid w:val="000774A2"/>
    <w:rsid w:val="00080336"/>
    <w:rsid w:val="00092CDB"/>
    <w:rsid w:val="000C0676"/>
    <w:rsid w:val="000C098D"/>
    <w:rsid w:val="000C1504"/>
    <w:rsid w:val="000C3395"/>
    <w:rsid w:val="000D3959"/>
    <w:rsid w:val="000D75C9"/>
    <w:rsid w:val="000E2704"/>
    <w:rsid w:val="00102F8A"/>
    <w:rsid w:val="00110CFD"/>
    <w:rsid w:val="001126A0"/>
    <w:rsid w:val="0011649E"/>
    <w:rsid w:val="0011747F"/>
    <w:rsid w:val="00120599"/>
    <w:rsid w:val="001224AA"/>
    <w:rsid w:val="00145E9F"/>
    <w:rsid w:val="00150EFA"/>
    <w:rsid w:val="001545D5"/>
    <w:rsid w:val="0016303A"/>
    <w:rsid w:val="00184817"/>
    <w:rsid w:val="00190F40"/>
    <w:rsid w:val="00194D36"/>
    <w:rsid w:val="001B7D5A"/>
    <w:rsid w:val="001D2340"/>
    <w:rsid w:val="001D45D6"/>
    <w:rsid w:val="001F3F73"/>
    <w:rsid w:val="001F45A3"/>
    <w:rsid w:val="001F7A95"/>
    <w:rsid w:val="0020126A"/>
    <w:rsid w:val="00202017"/>
    <w:rsid w:val="002023C6"/>
    <w:rsid w:val="00204D8D"/>
    <w:rsid w:val="00207B05"/>
    <w:rsid w:val="00211F40"/>
    <w:rsid w:val="002143CC"/>
    <w:rsid w:val="00216590"/>
    <w:rsid w:val="00227303"/>
    <w:rsid w:val="002315E5"/>
    <w:rsid w:val="00240AF1"/>
    <w:rsid w:val="0024648C"/>
    <w:rsid w:val="002602F0"/>
    <w:rsid w:val="002648FE"/>
    <w:rsid w:val="0026503C"/>
    <w:rsid w:val="002821DA"/>
    <w:rsid w:val="00292E94"/>
    <w:rsid w:val="002B0FD7"/>
    <w:rsid w:val="002B295A"/>
    <w:rsid w:val="002C0936"/>
    <w:rsid w:val="002D05BF"/>
    <w:rsid w:val="00307544"/>
    <w:rsid w:val="00314DE9"/>
    <w:rsid w:val="00315DF4"/>
    <w:rsid w:val="00326F1B"/>
    <w:rsid w:val="00330B64"/>
    <w:rsid w:val="00334C5D"/>
    <w:rsid w:val="003353D4"/>
    <w:rsid w:val="00375656"/>
    <w:rsid w:val="00384215"/>
    <w:rsid w:val="003A797C"/>
    <w:rsid w:val="003B0DAA"/>
    <w:rsid w:val="003C5565"/>
    <w:rsid w:val="003D143E"/>
    <w:rsid w:val="003D3109"/>
    <w:rsid w:val="003E1D81"/>
    <w:rsid w:val="003F2220"/>
    <w:rsid w:val="003F3AE4"/>
    <w:rsid w:val="004035E6"/>
    <w:rsid w:val="00405329"/>
    <w:rsid w:val="00415F5F"/>
    <w:rsid w:val="0042038C"/>
    <w:rsid w:val="004303C1"/>
    <w:rsid w:val="0043074C"/>
    <w:rsid w:val="00461DCB"/>
    <w:rsid w:val="004850AE"/>
    <w:rsid w:val="004860D1"/>
    <w:rsid w:val="00491A66"/>
    <w:rsid w:val="0049254A"/>
    <w:rsid w:val="004976B0"/>
    <w:rsid w:val="004B66C1"/>
    <w:rsid w:val="004D64E0"/>
    <w:rsid w:val="004E4E37"/>
    <w:rsid w:val="005026D3"/>
    <w:rsid w:val="00507A2D"/>
    <w:rsid w:val="00512B68"/>
    <w:rsid w:val="00523698"/>
    <w:rsid w:val="00523FC7"/>
    <w:rsid w:val="005252A3"/>
    <w:rsid w:val="00526916"/>
    <w:rsid w:val="005314CE"/>
    <w:rsid w:val="00532E88"/>
    <w:rsid w:val="00534779"/>
    <w:rsid w:val="00534EE2"/>
    <w:rsid w:val="005360D4"/>
    <w:rsid w:val="0053726C"/>
    <w:rsid w:val="0054754E"/>
    <w:rsid w:val="0056338C"/>
    <w:rsid w:val="0056739D"/>
    <w:rsid w:val="00574303"/>
    <w:rsid w:val="00574403"/>
    <w:rsid w:val="0058078F"/>
    <w:rsid w:val="00581D30"/>
    <w:rsid w:val="005A561B"/>
    <w:rsid w:val="005B706A"/>
    <w:rsid w:val="005C3091"/>
    <w:rsid w:val="005D4280"/>
    <w:rsid w:val="005E0E41"/>
    <w:rsid w:val="005F422F"/>
    <w:rsid w:val="00611511"/>
    <w:rsid w:val="00613CFA"/>
    <w:rsid w:val="00616028"/>
    <w:rsid w:val="006215CE"/>
    <w:rsid w:val="00640313"/>
    <w:rsid w:val="00646E6D"/>
    <w:rsid w:val="00654C25"/>
    <w:rsid w:val="0065725F"/>
    <w:rsid w:val="00661970"/>
    <w:rsid w:val="006638AD"/>
    <w:rsid w:val="00671993"/>
    <w:rsid w:val="00673671"/>
    <w:rsid w:val="00676692"/>
    <w:rsid w:val="0068178E"/>
    <w:rsid w:val="00682713"/>
    <w:rsid w:val="006A029A"/>
    <w:rsid w:val="006B7A9C"/>
    <w:rsid w:val="006C3A22"/>
    <w:rsid w:val="006F0E01"/>
    <w:rsid w:val="007005E5"/>
    <w:rsid w:val="007069E9"/>
    <w:rsid w:val="00722DE8"/>
    <w:rsid w:val="007324BD"/>
    <w:rsid w:val="00733AC6"/>
    <w:rsid w:val="007344B3"/>
    <w:rsid w:val="007352E9"/>
    <w:rsid w:val="007543A4"/>
    <w:rsid w:val="00764E49"/>
    <w:rsid w:val="00770EEA"/>
    <w:rsid w:val="007723E0"/>
    <w:rsid w:val="00775C8D"/>
    <w:rsid w:val="0077656D"/>
    <w:rsid w:val="00783460"/>
    <w:rsid w:val="0078661A"/>
    <w:rsid w:val="00787F87"/>
    <w:rsid w:val="007A7107"/>
    <w:rsid w:val="007B393E"/>
    <w:rsid w:val="007B6468"/>
    <w:rsid w:val="007C46B1"/>
    <w:rsid w:val="007C5F4D"/>
    <w:rsid w:val="007D1672"/>
    <w:rsid w:val="007D4214"/>
    <w:rsid w:val="007E3D81"/>
    <w:rsid w:val="007E7CEB"/>
    <w:rsid w:val="007F55BA"/>
    <w:rsid w:val="00813C19"/>
    <w:rsid w:val="0082507E"/>
    <w:rsid w:val="00834E14"/>
    <w:rsid w:val="00836813"/>
    <w:rsid w:val="00837BB4"/>
    <w:rsid w:val="00850FE1"/>
    <w:rsid w:val="008512B6"/>
    <w:rsid w:val="008658E6"/>
    <w:rsid w:val="00884CA6"/>
    <w:rsid w:val="00887861"/>
    <w:rsid w:val="008A01CA"/>
    <w:rsid w:val="008A39B1"/>
    <w:rsid w:val="008A5DB9"/>
    <w:rsid w:val="008A74BC"/>
    <w:rsid w:val="008B1EDB"/>
    <w:rsid w:val="00900794"/>
    <w:rsid w:val="0090284B"/>
    <w:rsid w:val="00905F1A"/>
    <w:rsid w:val="00912429"/>
    <w:rsid w:val="009220A9"/>
    <w:rsid w:val="009305EE"/>
    <w:rsid w:val="00932D09"/>
    <w:rsid w:val="00956FF5"/>
    <w:rsid w:val="00957C9D"/>
    <w:rsid w:val="009622B2"/>
    <w:rsid w:val="00975793"/>
    <w:rsid w:val="009A1162"/>
    <w:rsid w:val="009A13E7"/>
    <w:rsid w:val="009A6CB5"/>
    <w:rsid w:val="009C7D71"/>
    <w:rsid w:val="009D1C6E"/>
    <w:rsid w:val="009F58BB"/>
    <w:rsid w:val="009F6D58"/>
    <w:rsid w:val="00A056ED"/>
    <w:rsid w:val="00A062D6"/>
    <w:rsid w:val="00A22DAE"/>
    <w:rsid w:val="00A26657"/>
    <w:rsid w:val="00A41E64"/>
    <w:rsid w:val="00A4373B"/>
    <w:rsid w:val="00A47BEE"/>
    <w:rsid w:val="00A63D0B"/>
    <w:rsid w:val="00A65718"/>
    <w:rsid w:val="00A67AA9"/>
    <w:rsid w:val="00A753B3"/>
    <w:rsid w:val="00A82819"/>
    <w:rsid w:val="00A83D5E"/>
    <w:rsid w:val="00A94BDA"/>
    <w:rsid w:val="00AA6896"/>
    <w:rsid w:val="00AB4CD1"/>
    <w:rsid w:val="00AB61AC"/>
    <w:rsid w:val="00AD782A"/>
    <w:rsid w:val="00AE1F72"/>
    <w:rsid w:val="00B04903"/>
    <w:rsid w:val="00B0723A"/>
    <w:rsid w:val="00B12708"/>
    <w:rsid w:val="00B247ED"/>
    <w:rsid w:val="00B41C69"/>
    <w:rsid w:val="00B450D1"/>
    <w:rsid w:val="00B45AE6"/>
    <w:rsid w:val="00B643E6"/>
    <w:rsid w:val="00B72628"/>
    <w:rsid w:val="00B80967"/>
    <w:rsid w:val="00B87CD9"/>
    <w:rsid w:val="00B96D9F"/>
    <w:rsid w:val="00BA02C1"/>
    <w:rsid w:val="00BB32D8"/>
    <w:rsid w:val="00BC0F25"/>
    <w:rsid w:val="00BC324B"/>
    <w:rsid w:val="00BC6654"/>
    <w:rsid w:val="00BE09D6"/>
    <w:rsid w:val="00BE4DF1"/>
    <w:rsid w:val="00C10FF1"/>
    <w:rsid w:val="00C1448F"/>
    <w:rsid w:val="00C30A69"/>
    <w:rsid w:val="00C30E55"/>
    <w:rsid w:val="00C5090B"/>
    <w:rsid w:val="00C5226C"/>
    <w:rsid w:val="00C63324"/>
    <w:rsid w:val="00C65548"/>
    <w:rsid w:val="00C722AE"/>
    <w:rsid w:val="00C763CA"/>
    <w:rsid w:val="00C76746"/>
    <w:rsid w:val="00C80F6A"/>
    <w:rsid w:val="00C81188"/>
    <w:rsid w:val="00C92FF3"/>
    <w:rsid w:val="00C9733A"/>
    <w:rsid w:val="00CA7D6B"/>
    <w:rsid w:val="00CB5E53"/>
    <w:rsid w:val="00CC2BA4"/>
    <w:rsid w:val="00CC6A22"/>
    <w:rsid w:val="00CC7CB7"/>
    <w:rsid w:val="00CF6875"/>
    <w:rsid w:val="00D02133"/>
    <w:rsid w:val="00D05BDE"/>
    <w:rsid w:val="00D11F33"/>
    <w:rsid w:val="00D1722A"/>
    <w:rsid w:val="00D21FCD"/>
    <w:rsid w:val="00D220D2"/>
    <w:rsid w:val="00D23615"/>
    <w:rsid w:val="00D34CBE"/>
    <w:rsid w:val="00D34FC6"/>
    <w:rsid w:val="00D461ED"/>
    <w:rsid w:val="00D53D61"/>
    <w:rsid w:val="00D62A06"/>
    <w:rsid w:val="00D66A94"/>
    <w:rsid w:val="00D925BB"/>
    <w:rsid w:val="00D968BE"/>
    <w:rsid w:val="00DA5F94"/>
    <w:rsid w:val="00DB6365"/>
    <w:rsid w:val="00DC426C"/>
    <w:rsid w:val="00DC570B"/>
    <w:rsid w:val="00DC6437"/>
    <w:rsid w:val="00DD2A14"/>
    <w:rsid w:val="00DD6FFD"/>
    <w:rsid w:val="00DE2C30"/>
    <w:rsid w:val="00DE4D39"/>
    <w:rsid w:val="00DF1BA0"/>
    <w:rsid w:val="00E03D32"/>
    <w:rsid w:val="00E33A75"/>
    <w:rsid w:val="00E33DC8"/>
    <w:rsid w:val="00E34139"/>
    <w:rsid w:val="00E630EB"/>
    <w:rsid w:val="00E72C52"/>
    <w:rsid w:val="00E75AE6"/>
    <w:rsid w:val="00E80215"/>
    <w:rsid w:val="00E82F9B"/>
    <w:rsid w:val="00EA1831"/>
    <w:rsid w:val="00EA2EE2"/>
    <w:rsid w:val="00EA353A"/>
    <w:rsid w:val="00EB52A5"/>
    <w:rsid w:val="00EB6429"/>
    <w:rsid w:val="00EC655E"/>
    <w:rsid w:val="00EE1930"/>
    <w:rsid w:val="00EE33CA"/>
    <w:rsid w:val="00EF045A"/>
    <w:rsid w:val="00EF2611"/>
    <w:rsid w:val="00EF3062"/>
    <w:rsid w:val="00F01A4D"/>
    <w:rsid w:val="00F04B9B"/>
    <w:rsid w:val="00F0626A"/>
    <w:rsid w:val="00F10FD8"/>
    <w:rsid w:val="00F149CC"/>
    <w:rsid w:val="00F1624B"/>
    <w:rsid w:val="00F22170"/>
    <w:rsid w:val="00F242E0"/>
    <w:rsid w:val="00F41A38"/>
    <w:rsid w:val="00F46364"/>
    <w:rsid w:val="00F536AB"/>
    <w:rsid w:val="00F56808"/>
    <w:rsid w:val="00F6095B"/>
    <w:rsid w:val="00F74191"/>
    <w:rsid w:val="00F74AAD"/>
    <w:rsid w:val="00F9388C"/>
    <w:rsid w:val="00FA67B6"/>
    <w:rsid w:val="00FB2297"/>
    <w:rsid w:val="00FB40F4"/>
    <w:rsid w:val="00FC1904"/>
    <w:rsid w:val="00FC437B"/>
    <w:rsid w:val="00FD27BC"/>
    <w:rsid w:val="00FE4861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C74FC8"/>
  <w15:docId w15:val="{5947A33A-9BA1-4A89-8473-00D479F8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basedOn w:val="DefaultParagraphFont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Heading1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643E6"/>
    <w:pPr>
      <w:ind w:left="720"/>
      <w:contextualSpacing/>
    </w:pPr>
  </w:style>
  <w:style w:type="paragraph" w:styleId="Header">
    <w:name w:val="header"/>
    <w:basedOn w:val="Normal"/>
    <w:link w:val="HeaderChar"/>
    <w:rsid w:val="00581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1D30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581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30"/>
    <w:rPr>
      <w:rFonts w:ascii="Tahoma" w:hAnsi="Tahoma"/>
      <w:sz w:val="16"/>
      <w:szCs w:val="24"/>
    </w:rPr>
  </w:style>
  <w:style w:type="table" w:styleId="TableGrid">
    <w:name w:val="Table Grid"/>
    <w:basedOn w:val="TableNormal"/>
    <w:uiPriority w:val="59"/>
    <w:rsid w:val="009A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81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241E2"/>
    <w:rPr>
      <w:color w:val="808080"/>
    </w:rPr>
  </w:style>
  <w:style w:type="table" w:styleId="LightGrid-Accent1">
    <w:name w:val="Light Grid Accent 1"/>
    <w:basedOn w:val="TableNormal"/>
    <w:uiPriority w:val="62"/>
    <w:rsid w:val="0065725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F5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45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5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2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26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583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18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338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2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3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1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767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14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wdxlv7fotptp.cloudfront.net/38jixc3bayjgo0bo9bc0tbolfw19?response-content-disposition=inline%3B%20filename%3D%22MN%20MOVES%20Quick%20Guide.pdf%22%3B%20filename%2A%3DUTF-8%27%27MN%2520MOVES%2520Quick%2520Guide.pdf&amp;response-content-type=application%2Fpdf&amp;X-Amz-Algorithm=AWS4-HMAC-SHA256&amp;X-Amz-Credential=AKIAS5PME4CTY5HJXGX6%2F20231205%2Fus-east-2%2Fs3%2Faws4_request&amp;X-Amz-Date=20231205T215516Z&amp;X-Amz-Expires=86400&amp;X-Amz-SignedHeaders=host&amp;X-Amz-Signature=07c02f71f6fe74725e91c33542ecef1808f7d1a2091e7b696e04e677cd44dd56&amp;Policy=eyJTdGF0ZW1lbnQiOlt7IlJlc291cmNlIjoiaHR0cHM6Ly9kd2R4bHY3Zm90cHRwLmNsb3VkZnJvbnQubmV0LzM4aml4YzNiYXlqZ28wYm85YmMwdGJvbGZ3MTk~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_&amp;Signature=OfrkyR9gY-8Tu2gz-UtzDtBeXQ~HWeWTpPlWqR84uk~~SHZT1S9-ohyNRyAaKSsPGGYoIYgsQW5AXjalmANEepTpgyYa4Kvh2-UmWh6kE4zHZATtHs8bwGwYXakdnDhcj2xsUkPBOMdGpUJ~Lm1VVBZW1w-yILx8plIJDEW4MBnVyzu0fFNJzjjj0f1pLVQQV4gWgLFk0KDf43C79K1xjKPCqHaWV29ld0src2DwVZrMIY0Nb0o-k1KkdHcPw5rFv4oscbf07Mhmp1P-3qAxl8DsjFIqFuMmnnrzao3eGOgrsfB2ZuMwP-KIsI4u3nvsWa2jvUET9klK~3AuUX1ggw__&amp;Key-Pair-Id=K2BMZZDBFKKL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S3481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BC49-5B14-4C73-ACCE-75F05321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1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Chera Sevcik</dc:creator>
  <cp:lastModifiedBy>Kaley R. Hernandez</cp:lastModifiedBy>
  <cp:revision>2</cp:revision>
  <cp:lastPrinted>2012-08-17T13:45:00Z</cp:lastPrinted>
  <dcterms:created xsi:type="dcterms:W3CDTF">2025-11-13T21:28:00Z</dcterms:created>
  <dcterms:modified xsi:type="dcterms:W3CDTF">2025-11-13T21:28:00Z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