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30"/>
        <w:gridCol w:w="3060"/>
        <w:gridCol w:w="2970"/>
      </w:tblGrid>
      <w:tr w:rsidR="00491A66" w:rsidRPr="000C098D" w14:paraId="0612BBC3" w14:textId="77777777" w:rsidTr="003C5565">
        <w:trPr>
          <w:cantSplit/>
          <w:trHeight w:val="557"/>
          <w:tblHeader/>
          <w:jc w:val="center"/>
        </w:trPr>
        <w:tc>
          <w:tcPr>
            <w:tcW w:w="93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 w:themeFill="text2" w:themeFillTint="99"/>
            <w:vAlign w:val="center"/>
          </w:tcPr>
          <w:p w14:paraId="5232E89D" w14:textId="13D7A7F1" w:rsidR="006A029A" w:rsidRPr="000C098D" w:rsidRDefault="004976B0" w:rsidP="00120599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Stronger Together 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Partner</w:t>
            </w:r>
            <w:r w:rsidR="00837BB4">
              <w:rPr>
                <w:rFonts w:asciiTheme="minorHAnsi" w:hAnsiTheme="minorHAnsi" w:cstheme="minorHAnsi"/>
                <w:sz w:val="22"/>
                <w:szCs w:val="22"/>
              </w:rPr>
              <w:t xml:space="preserve">SHIP </w:t>
            </w:r>
            <w:r w:rsidR="00661970" w:rsidRPr="000C098D">
              <w:rPr>
                <w:rFonts w:asciiTheme="minorHAnsi" w:hAnsiTheme="minorHAnsi" w:cstheme="minorHAnsi"/>
                <w:sz w:val="22"/>
                <w:szCs w:val="22"/>
              </w:rPr>
              <w:t>Grant</w:t>
            </w:r>
            <w:r w:rsidR="00783460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91A66" w:rsidRPr="000C098D">
              <w:rPr>
                <w:rFonts w:asciiTheme="minorHAnsi" w:hAnsiTheme="minorHAnsi" w:cstheme="minorHAnsi"/>
                <w:sz w:val="22"/>
                <w:szCs w:val="22"/>
              </w:rPr>
              <w:t>Applicatio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34EE2">
              <w:rPr>
                <w:rFonts w:asciiTheme="minorHAnsi" w:hAnsiTheme="minorHAnsi" w:cstheme="minorHAnsi"/>
                <w:sz w:val="22"/>
                <w:szCs w:val="22"/>
              </w:rPr>
              <w:t>- Workplace</w:t>
            </w:r>
          </w:p>
        </w:tc>
      </w:tr>
      <w:tr w:rsidR="00C81188" w:rsidRPr="000C098D" w14:paraId="4D98C132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7B9CA76" w14:textId="77777777" w:rsidR="00C81188" w:rsidRPr="000C098D" w:rsidRDefault="00C81188" w:rsidP="005314CE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Applicant Information</w:t>
            </w:r>
          </w:p>
        </w:tc>
      </w:tr>
      <w:tr w:rsidR="00534EE2" w:rsidRPr="000C098D" w14:paraId="29D64E90" w14:textId="77777777" w:rsidTr="00534EE2">
        <w:trPr>
          <w:cantSplit/>
          <w:trHeight w:val="286"/>
          <w:jc w:val="center"/>
        </w:trPr>
        <w:tc>
          <w:tcPr>
            <w:tcW w:w="6390" w:type="dxa"/>
            <w:gridSpan w:val="2"/>
            <w:shd w:val="clear" w:color="auto" w:fill="auto"/>
            <w:vAlign w:val="center"/>
          </w:tcPr>
          <w:p w14:paraId="08449750" w14:textId="77777777" w:rsidR="00534EE2" w:rsidRPr="000C098D" w:rsidRDefault="00534EE2" w:rsidP="006B7A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Organization: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8387B12" w14:textId="5D372B26" w:rsidR="00534EE2" w:rsidRPr="000C098D" w:rsidRDefault="00534EE2" w:rsidP="00534E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# of Employees: </w:t>
            </w:r>
          </w:p>
        </w:tc>
      </w:tr>
      <w:tr w:rsidR="00C81188" w:rsidRPr="000C098D" w14:paraId="51AB8CEA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D90A8E1" w14:textId="77777777" w:rsidR="00AE1F7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Contact Person: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83460" w:rsidRPr="000C098D" w14:paraId="52E27E8E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3D49CA4B" w14:textId="77777777" w:rsidR="00783460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0B8E6D99" w14:textId="77777777" w:rsidTr="003C5565">
        <w:trPr>
          <w:cantSplit/>
          <w:trHeight w:val="286"/>
          <w:jc w:val="center"/>
        </w:trPr>
        <w:tc>
          <w:tcPr>
            <w:tcW w:w="3330" w:type="dxa"/>
            <w:shd w:val="clear" w:color="auto" w:fill="auto"/>
            <w:vAlign w:val="center"/>
          </w:tcPr>
          <w:p w14:paraId="561DE939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City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4890F2A" w14:textId="77777777" w:rsidR="009622B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County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917A7D5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ZIP</w:t>
            </w:r>
            <w:r w:rsidR="00900794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Code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59CCC23E" w14:textId="77777777" w:rsidTr="003C5565">
        <w:trPr>
          <w:cantSplit/>
          <w:trHeight w:val="286"/>
          <w:jc w:val="center"/>
        </w:trPr>
        <w:tc>
          <w:tcPr>
            <w:tcW w:w="33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20F4A8A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306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FAB86AB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Phone: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25A35C0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11F40" w:rsidRPr="000C098D" w14:paraId="27C3EFB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F44A6E9" w14:textId="77777777" w:rsidR="00211F40" w:rsidRPr="000C098D" w:rsidRDefault="00211F40" w:rsidP="002273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Fiscal Host (if different from organization):</w:t>
            </w:r>
          </w:p>
        </w:tc>
      </w:tr>
      <w:tr w:rsidR="00C9733A" w:rsidRPr="000C098D" w14:paraId="2750AEF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2D02CBA" w14:textId="77777777" w:rsidR="00C9733A" w:rsidRPr="0065725F" w:rsidRDefault="00C9733A" w:rsidP="00326F1B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I submit this mini-grant application to partner with the Statewide Health Improvement Program on behalf of the organization listed above. As the grant manager, I 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agree to fully participate in the assessment and evaluation process.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Including but not limited to:  </w:t>
            </w:r>
            <w:r w:rsidR="0065725F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participating in a monthly check-in with SHIP staff via e-mail, phone or in-person,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submitting data on time,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 providing organizational resources and staff to assist in the evaluation process when necessary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, other as determined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Pr="000C098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0C098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Additionally, I will follow all SHIP guidelines for allowable uses of SHIP dollars if awarded and will do so by seeking prior approval before accruing expenses.</w:t>
            </w:r>
          </w:p>
        </w:tc>
      </w:tr>
      <w:tr w:rsidR="00C9733A" w:rsidRPr="000C098D" w14:paraId="24D0EEB8" w14:textId="77777777" w:rsidTr="00211F40">
        <w:trPr>
          <w:cantSplit/>
          <w:trHeight w:val="72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D5519F0" w14:textId="77777777" w:rsidR="00C9733A" w:rsidRPr="000C098D" w:rsidRDefault="00C9733A" w:rsidP="00326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  <w:r w:rsidR="002821DA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102F8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Date:</w:t>
            </w:r>
          </w:p>
        </w:tc>
      </w:tr>
      <w:tr w:rsidR="00D11F33" w:rsidRPr="000C098D" w14:paraId="31CD4EB0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7E62DD36" w14:textId="77777777" w:rsidR="00D11F33" w:rsidRPr="000C098D" w:rsidRDefault="00D11F33" w:rsidP="003A797C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Project Description</w:t>
            </w:r>
            <w:r w:rsidR="001205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2C508956" w14:textId="77777777" w:rsidR="00611511" w:rsidRDefault="00611511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360" w:type="dxa"/>
        <w:tblInd w:w="-252" w:type="dxa"/>
        <w:tblLook w:val="04A0" w:firstRow="1" w:lastRow="0" w:firstColumn="1" w:lastColumn="0" w:noHBand="0" w:noVBand="1"/>
      </w:tblPr>
      <w:tblGrid>
        <w:gridCol w:w="1976"/>
        <w:gridCol w:w="7384"/>
      </w:tblGrid>
      <w:tr w:rsidR="0077656D" w:rsidRPr="004D0C56" w14:paraId="024A676F" w14:textId="77777777" w:rsidTr="0077656D">
        <w:tc>
          <w:tcPr>
            <w:tcW w:w="1976" w:type="dxa"/>
          </w:tcPr>
          <w:p w14:paraId="28B16217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Project Name:</w:t>
            </w:r>
          </w:p>
        </w:tc>
        <w:tc>
          <w:tcPr>
            <w:tcW w:w="7384" w:type="dxa"/>
          </w:tcPr>
          <w:p w14:paraId="380CC886" w14:textId="77777777" w:rsidR="0077656D" w:rsidRDefault="0077656D" w:rsidP="00C34D79">
            <w:pPr>
              <w:rPr>
                <w:rFonts w:asciiTheme="minorHAnsi" w:hAnsiTheme="minorHAnsi" w:cs="Arial"/>
              </w:rPr>
            </w:pPr>
          </w:p>
          <w:p w14:paraId="5D75910C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77656D" w:rsidRPr="004D0C56" w14:paraId="2F715E43" w14:textId="77777777" w:rsidTr="00EF3062">
        <w:trPr>
          <w:trHeight w:val="998"/>
        </w:trPr>
        <w:tc>
          <w:tcPr>
            <w:tcW w:w="1976" w:type="dxa"/>
          </w:tcPr>
          <w:p w14:paraId="7B6EBA47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 xml:space="preserve">Community Partners: </w:t>
            </w:r>
          </w:p>
          <w:p w14:paraId="61ED3565" w14:textId="10CBA440" w:rsidR="0077656D" w:rsidRPr="004D0C56" w:rsidRDefault="00A22DAE" w:rsidP="00C34D79">
            <w:pPr>
              <w:rPr>
                <w:rFonts w:asciiTheme="minorHAnsi" w:hAnsiTheme="minorHAnsi" w:cs="Arial"/>
                <w:i/>
              </w:rPr>
            </w:pPr>
            <w:r>
              <w:rPr>
                <w:rFonts w:asciiTheme="minorHAnsi" w:hAnsiTheme="minorHAnsi" w:cs="Arial"/>
                <w:i/>
                <w:sz w:val="18"/>
              </w:rPr>
              <w:t>List</w:t>
            </w:r>
            <w:r w:rsidR="0077656D" w:rsidRPr="004D0C56">
              <w:rPr>
                <w:rFonts w:asciiTheme="minorHAnsi" w:hAnsiTheme="minorHAnsi" w:cs="Arial"/>
                <w:i/>
                <w:sz w:val="18"/>
              </w:rPr>
              <w:t xml:space="preserve"> partners who will be involved in </w:t>
            </w:r>
            <w:r w:rsidR="004860D1" w:rsidRPr="004D0C56">
              <w:rPr>
                <w:rFonts w:asciiTheme="minorHAnsi" w:hAnsiTheme="minorHAnsi" w:cs="Arial"/>
                <w:i/>
                <w:sz w:val="18"/>
              </w:rPr>
              <w:t>the project</w:t>
            </w:r>
            <w:r w:rsidR="0077656D" w:rsidRPr="004D0C56">
              <w:rPr>
                <w:rFonts w:asciiTheme="minorHAnsi" w:hAnsiTheme="minorHAnsi" w:cs="Arial"/>
                <w:i/>
                <w:sz w:val="18"/>
              </w:rPr>
              <w:t xml:space="preserve">. </w:t>
            </w:r>
          </w:p>
        </w:tc>
        <w:tc>
          <w:tcPr>
            <w:tcW w:w="7384" w:type="dxa"/>
          </w:tcPr>
          <w:p w14:paraId="64266158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B87CD9" w:rsidRPr="004D0C56" w14:paraId="1B9232F7" w14:textId="77777777" w:rsidTr="00EF3062">
        <w:trPr>
          <w:trHeight w:val="998"/>
        </w:trPr>
        <w:tc>
          <w:tcPr>
            <w:tcW w:w="1976" w:type="dxa"/>
          </w:tcPr>
          <w:p w14:paraId="4C0B46A1" w14:textId="77777777" w:rsidR="00B87CD9" w:rsidRDefault="00B87CD9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Leveraged Funds:</w:t>
            </w:r>
          </w:p>
          <w:p w14:paraId="14898312" w14:textId="568DCD8D" w:rsidR="00B87CD9" w:rsidRPr="00B87CD9" w:rsidRDefault="00B87CD9" w:rsidP="00C34D79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What other funds have been leveraged to support this work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7384" w:type="dxa"/>
          </w:tcPr>
          <w:p w14:paraId="7A75FDB0" w14:textId="77777777" w:rsidR="00B87CD9" w:rsidRPr="004D0C56" w:rsidRDefault="00B87CD9" w:rsidP="00C34D79">
            <w:pPr>
              <w:rPr>
                <w:rFonts w:asciiTheme="minorHAnsi" w:hAnsiTheme="minorHAnsi" w:cs="Arial"/>
              </w:rPr>
            </w:pPr>
          </w:p>
        </w:tc>
      </w:tr>
      <w:tr w:rsidR="00534EE2" w:rsidRPr="004D0C56" w14:paraId="21466D50" w14:textId="77777777" w:rsidTr="00EF3062">
        <w:trPr>
          <w:trHeight w:val="998"/>
        </w:trPr>
        <w:tc>
          <w:tcPr>
            <w:tcW w:w="1976" w:type="dxa"/>
          </w:tcPr>
          <w:p w14:paraId="68D01D2E" w14:textId="77777777" w:rsidR="00534EE2" w:rsidRDefault="00534EE2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SEWA Results:</w:t>
            </w:r>
          </w:p>
          <w:p w14:paraId="518D30D2" w14:textId="45707288" w:rsidR="00534EE2" w:rsidRPr="00613CFA" w:rsidRDefault="00613CFA" w:rsidP="00C34D79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613CFA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Please provide your points received from the 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“</w:t>
            </w:r>
            <w:r w:rsidRPr="00613CFA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SHIP Employer Wellness Assessment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”.</w:t>
            </w:r>
          </w:p>
        </w:tc>
        <w:tc>
          <w:tcPr>
            <w:tcW w:w="7384" w:type="dxa"/>
          </w:tcPr>
          <w:p w14:paraId="45070E34" w14:textId="242D4B8B" w:rsidR="00534EE2" w:rsidRDefault="00613CFA" w:rsidP="00C34D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 xml:space="preserve">__________ </w:t>
            </w:r>
            <w:r w:rsidRPr="00613CFA">
              <w:rPr>
                <w:rFonts w:asciiTheme="minorHAnsi" w:hAnsiTheme="minorHAnsi" w:cs="Arial"/>
                <w:sz w:val="20"/>
                <w:szCs w:val="20"/>
              </w:rPr>
              <w:t>/16</w:t>
            </w:r>
            <w:r>
              <w:rPr>
                <w:rFonts w:asciiTheme="minorHAnsi" w:hAnsiTheme="minorHAnsi" w:cs="Arial"/>
              </w:rPr>
              <w:t xml:space="preserve"> </w:t>
            </w:r>
            <w:r w:rsidRPr="00613CF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Physical Activity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071DEAFA" w14:textId="7DA8A703" w:rsidR="00613CFA" w:rsidRDefault="00613CFA" w:rsidP="00C34D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 xml:space="preserve">__________ </w:t>
            </w:r>
            <w:r w:rsidRPr="00613CFA">
              <w:rPr>
                <w:rFonts w:asciiTheme="minorHAnsi" w:hAnsiTheme="minorHAnsi" w:cs="Arial"/>
                <w:sz w:val="20"/>
                <w:szCs w:val="20"/>
              </w:rPr>
              <w:t>/16</w:t>
            </w:r>
            <w:r>
              <w:rPr>
                <w:rFonts w:asciiTheme="minorHAnsi" w:hAnsiTheme="minorHAnsi" w:cs="Arial"/>
              </w:rPr>
              <w:t xml:space="preserve"> </w:t>
            </w:r>
            <w:r w:rsidRPr="00613CF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Breastfeeding </w:t>
            </w:r>
          </w:p>
          <w:p w14:paraId="57C2727A" w14:textId="1646CF66" w:rsidR="00613CFA" w:rsidRDefault="00613CFA" w:rsidP="00C34D7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__________ </w:t>
            </w:r>
            <w:r w:rsidRPr="00613CFA">
              <w:rPr>
                <w:rFonts w:asciiTheme="minorHAnsi" w:hAnsiTheme="minorHAnsi" w:cs="Arial"/>
                <w:sz w:val="20"/>
                <w:szCs w:val="20"/>
              </w:rPr>
              <w:t>/26</w:t>
            </w:r>
            <w:r>
              <w:rPr>
                <w:rFonts w:asciiTheme="minorHAnsi" w:hAnsiTheme="minorHAnsi" w:cs="Arial"/>
              </w:rPr>
              <w:t xml:space="preserve"> </w:t>
            </w:r>
            <w:r w:rsidRPr="00613CF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Healthy Eating</w:t>
            </w:r>
          </w:p>
          <w:p w14:paraId="21CA7E83" w14:textId="3E19A5C3" w:rsidR="00613CFA" w:rsidRPr="00613CFA" w:rsidRDefault="00613CFA" w:rsidP="00C34D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 xml:space="preserve">__________ </w:t>
            </w:r>
            <w:r w:rsidRPr="00613CFA">
              <w:rPr>
                <w:rFonts w:asciiTheme="minorHAnsi" w:hAnsiTheme="minorHAnsi" w:cs="Arial"/>
                <w:sz w:val="20"/>
                <w:szCs w:val="20"/>
              </w:rPr>
              <w:t>/41</w:t>
            </w:r>
            <w:r>
              <w:rPr>
                <w:rFonts w:asciiTheme="minorHAnsi" w:hAnsiTheme="minorHAnsi" w:cs="Arial"/>
              </w:rPr>
              <w:t xml:space="preserve"> </w:t>
            </w:r>
            <w:r w:rsidRPr="00613CF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Well-being</w:t>
            </w:r>
          </w:p>
          <w:p w14:paraId="3096B910" w14:textId="67A77588" w:rsidR="00613CFA" w:rsidRPr="00613CFA" w:rsidRDefault="00613CFA" w:rsidP="00C34D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 xml:space="preserve">__________ </w:t>
            </w:r>
            <w:r w:rsidRPr="00613CFA">
              <w:rPr>
                <w:rFonts w:asciiTheme="minorHAnsi" w:hAnsiTheme="minorHAnsi" w:cs="Arial"/>
                <w:sz w:val="20"/>
                <w:szCs w:val="20"/>
              </w:rPr>
              <w:t>/12</w:t>
            </w:r>
            <w:r>
              <w:rPr>
                <w:rFonts w:asciiTheme="minorHAnsi" w:hAnsiTheme="minorHAnsi" w:cs="Arial"/>
              </w:rPr>
              <w:t xml:space="preserve"> </w:t>
            </w:r>
            <w:r w:rsidRPr="00613CF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Tobacco</w:t>
            </w:r>
            <w:r>
              <w:rPr>
                <w:rFonts w:asciiTheme="minorHAnsi" w:hAnsiTheme="minorHAnsi" w:cs="Arial"/>
              </w:rPr>
              <w:t xml:space="preserve"> </w:t>
            </w:r>
          </w:p>
        </w:tc>
      </w:tr>
      <w:tr w:rsidR="00787F87" w:rsidRPr="004D0C56" w14:paraId="07BF4A52" w14:textId="77777777" w:rsidTr="007B7BAF">
        <w:tc>
          <w:tcPr>
            <w:tcW w:w="1976" w:type="dxa"/>
          </w:tcPr>
          <w:p w14:paraId="2B39FC65" w14:textId="2B2D2950" w:rsidR="00787F87" w:rsidRDefault="00B114CA" w:rsidP="00C34D79">
            <w:pPr>
              <w:rPr>
                <w:rFonts w:asciiTheme="minorHAnsi" w:hAnsiTheme="minorHAnsi" w:cs="Arial"/>
                <w:sz w:val="22"/>
              </w:rPr>
            </w:pPr>
            <w:hyperlink r:id="rId8" w:history="1">
              <w:r w:rsidR="00216590" w:rsidRPr="00D34597">
                <w:rPr>
                  <w:rStyle w:val="Hyperlink"/>
                  <w:rFonts w:asciiTheme="minorHAnsi" w:hAnsiTheme="minorHAnsi" w:cs="Arial"/>
                  <w:sz w:val="22"/>
                </w:rPr>
                <w:t>EATS</w:t>
              </w:r>
            </w:hyperlink>
          </w:p>
          <w:p w14:paraId="6A94702D" w14:textId="51EE325F" w:rsidR="00787F87" w:rsidRPr="00DE2C30" w:rsidRDefault="00787F87" w:rsidP="00EF3062">
            <w:pPr>
              <w:rPr>
                <w:rFonts w:asciiTheme="minorHAnsi" w:hAnsiTheme="minorHAnsi" w:cs="Arial"/>
                <w:i/>
                <w:sz w:val="22"/>
              </w:rPr>
            </w:pPr>
          </w:p>
        </w:tc>
        <w:tc>
          <w:tcPr>
            <w:tcW w:w="7384" w:type="dxa"/>
          </w:tcPr>
          <w:p w14:paraId="5BA0651C" w14:textId="2664D3B7" w:rsidR="00956FF5" w:rsidRPr="00956FF5" w:rsidRDefault="00B114CA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461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>
              <w:rPr>
                <w:rFonts w:asciiTheme="minorHAnsi" w:hAnsiTheme="minorHAnsi" w:cstheme="minorHAnsi"/>
                <w:sz w:val="20"/>
              </w:rPr>
              <w:t>Healthy Vending, Cafeterias, &amp; Snack Stations</w:t>
            </w:r>
          </w:p>
          <w:p w14:paraId="3353B931" w14:textId="2EC852BA" w:rsidR="00956FF5" w:rsidRDefault="00B114CA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12230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56FF5" w:rsidRPr="00956F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>
              <w:rPr>
                <w:rFonts w:asciiTheme="minorHAnsi" w:hAnsiTheme="minorHAnsi" w:cstheme="minorHAnsi"/>
                <w:sz w:val="20"/>
              </w:rPr>
              <w:t>Workplace Gardens</w:t>
            </w:r>
          </w:p>
          <w:p w14:paraId="2A15661D" w14:textId="72BDC4C9" w:rsidR="00FB2297" w:rsidRPr="00956FF5" w:rsidRDefault="00B114CA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13328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29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2297">
              <w:rPr>
                <w:rFonts w:asciiTheme="minorHAnsi" w:hAnsiTheme="minorHAnsi" w:cstheme="minorHAnsi"/>
                <w:sz w:val="20"/>
              </w:rPr>
              <w:t xml:space="preserve"> Farmers Markets</w:t>
            </w:r>
          </w:p>
          <w:p w14:paraId="2DF4545C" w14:textId="7AF32841" w:rsidR="00956FF5" w:rsidRDefault="00B114CA" w:rsidP="00956FF5">
            <w:pPr>
              <w:pStyle w:val="ListParagraph"/>
              <w:ind w:left="0"/>
              <w:rPr>
                <w:rFonts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5201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56FF5" w:rsidRPr="00956F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16590">
              <w:rPr>
                <w:rFonts w:asciiTheme="minorHAnsi" w:hAnsiTheme="minorHAnsi" w:cstheme="minorHAnsi"/>
                <w:sz w:val="20"/>
              </w:rPr>
              <w:t>Breastfeeding</w:t>
            </w:r>
            <w:r w:rsidR="0078661A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>
              <w:rPr>
                <w:rFonts w:asciiTheme="minorHAnsi" w:hAnsiTheme="minorHAnsi" w:cstheme="minorHAnsi"/>
                <w:sz w:val="20"/>
              </w:rPr>
              <w:t>Friendly Workplaces</w:t>
            </w:r>
          </w:p>
          <w:p w14:paraId="1411F66A" w14:textId="6E8BAA1F" w:rsidR="00216590" w:rsidRDefault="00B114CA" w:rsidP="00956FF5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14440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Community </w:t>
            </w:r>
            <w:r w:rsidR="00FB2297">
              <w:rPr>
                <w:rFonts w:asciiTheme="minorHAnsi" w:hAnsiTheme="minorHAnsi" w:cstheme="minorHAnsi"/>
                <w:sz w:val="20"/>
              </w:rPr>
              <w:t>Supported</w:t>
            </w:r>
            <w:r w:rsidR="00216590">
              <w:rPr>
                <w:rFonts w:asciiTheme="minorHAnsi" w:hAnsiTheme="minorHAnsi" w:cstheme="minorHAnsi"/>
                <w:sz w:val="20"/>
              </w:rPr>
              <w:t xml:space="preserve"> Agriculture</w:t>
            </w:r>
          </w:p>
          <w:p w14:paraId="115512CF" w14:textId="6A371B8A" w:rsidR="00216590" w:rsidRPr="00956FF5" w:rsidRDefault="00B114CA" w:rsidP="00956FF5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72472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>
              <w:rPr>
                <w:rFonts w:asciiTheme="minorHAnsi" w:hAnsiTheme="minorHAnsi" w:cstheme="minorHAnsi"/>
                <w:sz w:val="20"/>
              </w:rPr>
              <w:t xml:space="preserve">Healthy Beverage Access </w:t>
            </w:r>
          </w:p>
        </w:tc>
      </w:tr>
      <w:tr w:rsidR="00216590" w:rsidRPr="004D0C56" w14:paraId="3A7F6F62" w14:textId="77777777" w:rsidTr="007B7BAF">
        <w:tc>
          <w:tcPr>
            <w:tcW w:w="1976" w:type="dxa"/>
          </w:tcPr>
          <w:p w14:paraId="6C2CCC8D" w14:textId="68AD75BE" w:rsidR="00216590" w:rsidRDefault="00B114CA" w:rsidP="00C34D79">
            <w:pPr>
              <w:rPr>
                <w:rFonts w:asciiTheme="minorHAnsi" w:hAnsiTheme="minorHAnsi" w:cs="Arial"/>
                <w:sz w:val="22"/>
              </w:rPr>
            </w:pPr>
            <w:hyperlink r:id="rId9" w:history="1">
              <w:r w:rsidR="00216590" w:rsidRPr="00D34597">
                <w:rPr>
                  <w:rStyle w:val="Hyperlink"/>
                  <w:rFonts w:asciiTheme="minorHAnsi" w:hAnsiTheme="minorHAnsi" w:cs="Arial"/>
                  <w:sz w:val="22"/>
                </w:rPr>
                <w:t>MOVES</w:t>
              </w:r>
            </w:hyperlink>
          </w:p>
        </w:tc>
        <w:tc>
          <w:tcPr>
            <w:tcW w:w="7384" w:type="dxa"/>
          </w:tcPr>
          <w:p w14:paraId="27FDC4B9" w14:textId="5C04CEC1" w:rsidR="00216590" w:rsidRDefault="00B114CA" w:rsidP="00216590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7035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>
              <w:rPr>
                <w:rFonts w:asciiTheme="minorHAnsi" w:hAnsiTheme="minorHAnsi" w:cstheme="minorHAnsi"/>
                <w:sz w:val="20"/>
              </w:rPr>
              <w:t>Workplaces Support Active Transportation Connected to the Workday</w:t>
            </w:r>
          </w:p>
          <w:p w14:paraId="156C5216" w14:textId="24075A37" w:rsidR="00216590" w:rsidRDefault="00B114CA" w:rsidP="00216590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05096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>
              <w:rPr>
                <w:rFonts w:asciiTheme="minorHAnsi" w:hAnsiTheme="minorHAnsi" w:cstheme="minorHAnsi"/>
                <w:sz w:val="20"/>
              </w:rPr>
              <w:t>Workplaces Support Regular Movement throughout the Day</w:t>
            </w:r>
          </w:p>
          <w:p w14:paraId="0DB02B72" w14:textId="06E2D1E3" w:rsidR="002648FE" w:rsidRDefault="00B114CA" w:rsidP="00FB2297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50766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>
              <w:rPr>
                <w:rFonts w:asciiTheme="minorHAnsi" w:hAnsiTheme="minorHAnsi" w:cstheme="minorHAnsi"/>
                <w:sz w:val="20"/>
              </w:rPr>
              <w:t>Bike-Friendly or Walk-Friendly Certification Work</w:t>
            </w:r>
          </w:p>
        </w:tc>
      </w:tr>
      <w:tr w:rsidR="00216590" w:rsidRPr="004D0C56" w14:paraId="5F392F81" w14:textId="77777777" w:rsidTr="007B7BAF">
        <w:tc>
          <w:tcPr>
            <w:tcW w:w="1976" w:type="dxa"/>
          </w:tcPr>
          <w:p w14:paraId="5E68556F" w14:textId="1E38903C" w:rsidR="00B87CD9" w:rsidRDefault="00B114CA" w:rsidP="00C34D79">
            <w:pPr>
              <w:rPr>
                <w:rFonts w:asciiTheme="minorHAnsi" w:hAnsiTheme="minorHAnsi" w:cs="Arial"/>
                <w:sz w:val="22"/>
              </w:rPr>
            </w:pPr>
            <w:hyperlink r:id="rId10" w:history="1">
              <w:r w:rsidR="00216590" w:rsidRPr="00D34597">
                <w:rPr>
                  <w:rStyle w:val="Hyperlink"/>
                  <w:rFonts w:asciiTheme="minorHAnsi" w:hAnsiTheme="minorHAnsi" w:cs="Arial"/>
                  <w:sz w:val="22"/>
                </w:rPr>
                <w:t>CTF</w:t>
              </w:r>
            </w:hyperlink>
          </w:p>
          <w:p w14:paraId="200FB3FF" w14:textId="5CFFDA58" w:rsidR="00216590" w:rsidRDefault="00216590" w:rsidP="00C34D79">
            <w:pPr>
              <w:rPr>
                <w:rFonts w:asciiTheme="minorHAnsi" w:hAnsiTheme="minorHAnsi" w:cs="Arial"/>
                <w:sz w:val="22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Commercial Tobacco Free Living</w:t>
            </w:r>
          </w:p>
        </w:tc>
        <w:tc>
          <w:tcPr>
            <w:tcW w:w="7384" w:type="dxa"/>
          </w:tcPr>
          <w:p w14:paraId="1579081E" w14:textId="6195886D" w:rsidR="002648FE" w:rsidRDefault="00B114CA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7255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29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B2297" w:rsidRPr="00956F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>
              <w:rPr>
                <w:rFonts w:asciiTheme="minorHAnsi" w:hAnsiTheme="minorHAnsi" w:cstheme="minorHAnsi"/>
                <w:sz w:val="20"/>
              </w:rPr>
              <w:t>Ensure Tobacco Free Grounds (Building, Grounds &amp; Vehicles)</w:t>
            </w:r>
          </w:p>
        </w:tc>
      </w:tr>
      <w:tr w:rsidR="00216590" w:rsidRPr="004D0C56" w14:paraId="027D9380" w14:textId="77777777" w:rsidTr="007B7BAF">
        <w:tc>
          <w:tcPr>
            <w:tcW w:w="1976" w:type="dxa"/>
          </w:tcPr>
          <w:p w14:paraId="2E1618A8" w14:textId="016C3EEB" w:rsidR="00216590" w:rsidRDefault="00B114CA" w:rsidP="00C34D79">
            <w:pPr>
              <w:rPr>
                <w:rFonts w:asciiTheme="minorHAnsi" w:hAnsiTheme="minorHAnsi" w:cs="Arial"/>
                <w:sz w:val="22"/>
              </w:rPr>
            </w:pPr>
            <w:hyperlink r:id="rId11" w:history="1">
              <w:r w:rsidR="00216590" w:rsidRPr="00D34597">
                <w:rPr>
                  <w:rStyle w:val="Hyperlink"/>
                  <w:rFonts w:asciiTheme="minorHAnsi" w:hAnsiTheme="minorHAnsi" w:cs="Arial"/>
                  <w:sz w:val="22"/>
                </w:rPr>
                <w:t>Well-being</w:t>
              </w:r>
            </w:hyperlink>
          </w:p>
        </w:tc>
        <w:tc>
          <w:tcPr>
            <w:tcW w:w="7384" w:type="dxa"/>
          </w:tcPr>
          <w:p w14:paraId="69D0AEA4" w14:textId="4EEDDCE1" w:rsidR="00FB2297" w:rsidRDefault="00B114CA" w:rsidP="00FB2297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12346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297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FB2297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 w:rsidRPr="00FB2297">
              <w:rPr>
                <w:rFonts w:asciiTheme="minorHAnsi" w:hAnsiTheme="minorHAnsi" w:cstheme="minorHAnsi"/>
                <w:sz w:val="20"/>
              </w:rPr>
              <w:t xml:space="preserve">Build </w:t>
            </w:r>
            <w:r w:rsidR="00315DF4">
              <w:rPr>
                <w:rFonts w:asciiTheme="minorHAnsi" w:hAnsiTheme="minorHAnsi" w:cstheme="minorHAnsi"/>
                <w:sz w:val="20"/>
              </w:rPr>
              <w:t>T</w:t>
            </w:r>
            <w:r w:rsidR="00FB2297" w:rsidRPr="00FB2297">
              <w:rPr>
                <w:rFonts w:asciiTheme="minorHAnsi" w:hAnsiTheme="minorHAnsi" w:cstheme="minorHAnsi"/>
                <w:sz w:val="20"/>
              </w:rPr>
              <w:t xml:space="preserve">rauma-informed </w:t>
            </w:r>
            <w:r w:rsidR="00315DF4">
              <w:rPr>
                <w:rFonts w:asciiTheme="minorHAnsi" w:hAnsiTheme="minorHAnsi" w:cstheme="minorHAnsi"/>
                <w:sz w:val="20"/>
              </w:rPr>
              <w:t>P</w:t>
            </w:r>
            <w:r w:rsidR="00FB2297" w:rsidRPr="00FB2297">
              <w:rPr>
                <w:rFonts w:asciiTheme="minorHAnsi" w:hAnsiTheme="minorHAnsi" w:cstheme="minorHAnsi"/>
                <w:sz w:val="20"/>
              </w:rPr>
              <w:t xml:space="preserve">rinciples into </w:t>
            </w:r>
            <w:r w:rsidR="00315DF4">
              <w:rPr>
                <w:rFonts w:asciiTheme="minorHAnsi" w:hAnsiTheme="minorHAnsi" w:cstheme="minorHAnsi"/>
                <w:sz w:val="20"/>
              </w:rPr>
              <w:t>W</w:t>
            </w:r>
            <w:r w:rsidR="00FB2297" w:rsidRPr="00FB2297">
              <w:rPr>
                <w:rFonts w:asciiTheme="minorHAnsi" w:hAnsiTheme="minorHAnsi" w:cstheme="minorHAnsi"/>
                <w:sz w:val="20"/>
              </w:rPr>
              <w:t>orkplaces</w:t>
            </w:r>
          </w:p>
          <w:p w14:paraId="20BCB522" w14:textId="37597876" w:rsidR="002648FE" w:rsidRDefault="00B114CA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84350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297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FB2297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297" w:rsidRPr="009C4A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Optimize </w:t>
            </w:r>
            <w:r w:rsidR="00315DF4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="00FB2297" w:rsidRPr="009C4A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upport for </w:t>
            </w:r>
            <w:r w:rsidR="00315DF4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="00FB2297" w:rsidRPr="009C4AC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mployees’ </w:t>
            </w:r>
            <w:r w:rsidR="00315DF4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="00FB2297" w:rsidRPr="009C4AC1">
              <w:rPr>
                <w:rFonts w:ascii="Calibri" w:hAnsi="Calibri" w:cs="Calibri"/>
                <w:color w:val="000000"/>
                <w:sz w:val="20"/>
                <w:szCs w:val="20"/>
              </w:rPr>
              <w:t>ell-being through P</w:t>
            </w:r>
            <w:r w:rsidR="00FB2297">
              <w:rPr>
                <w:rFonts w:ascii="Calibri" w:hAnsi="Calibri" w:cs="Calibri"/>
                <w:color w:val="000000"/>
                <w:sz w:val="20"/>
                <w:szCs w:val="20"/>
              </w:rPr>
              <w:t>olicy, System &amp; Environmental work</w:t>
            </w:r>
          </w:p>
        </w:tc>
      </w:tr>
      <w:tr w:rsidR="00CA5F10" w:rsidRPr="004D0C56" w14:paraId="597B798F" w14:textId="77777777" w:rsidTr="007B7BAF">
        <w:tc>
          <w:tcPr>
            <w:tcW w:w="1976" w:type="dxa"/>
          </w:tcPr>
          <w:p w14:paraId="416E4FCE" w14:textId="77777777" w:rsidR="00CA5F10" w:rsidRDefault="00CA5F10" w:rsidP="00CA5F10">
            <w:pPr>
              <w:rPr>
                <w:rFonts w:asciiTheme="majorHAnsi" w:hAnsiTheme="majorHAnsi"/>
                <w:sz w:val="22"/>
                <w:szCs w:val="22"/>
              </w:rPr>
            </w:pPr>
            <w:r w:rsidRPr="005E1651">
              <w:rPr>
                <w:rFonts w:asciiTheme="majorHAnsi" w:hAnsiTheme="majorHAnsi"/>
                <w:sz w:val="22"/>
                <w:szCs w:val="22"/>
              </w:rPr>
              <w:t>Well-being Boost</w:t>
            </w:r>
          </w:p>
          <w:p w14:paraId="7424B9D0" w14:textId="3FF85B1E" w:rsidR="00CA5F10" w:rsidRDefault="00CA5F10" w:rsidP="00CA5F10">
            <w:r>
              <w:rPr>
                <w:rFonts w:asciiTheme="majorHAnsi" w:hAnsiTheme="majorHAnsi"/>
                <w:i/>
                <w:iCs/>
                <w:sz w:val="18"/>
                <w:szCs w:val="18"/>
              </w:rPr>
              <w:t>Add on activity only</w:t>
            </w:r>
          </w:p>
        </w:tc>
        <w:tc>
          <w:tcPr>
            <w:tcW w:w="7384" w:type="dxa"/>
          </w:tcPr>
          <w:p w14:paraId="3FF9493D" w14:textId="35CC5A1A" w:rsidR="00CA5F10" w:rsidRDefault="00B114CA" w:rsidP="00CA5F10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54031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F1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A5F10">
              <w:rPr>
                <w:rFonts w:asciiTheme="minorHAnsi" w:hAnsiTheme="minorHAnsi" w:cstheme="minorHAnsi"/>
                <w:sz w:val="20"/>
              </w:rPr>
              <w:t xml:space="preserve"> I</w:t>
            </w:r>
            <w:r w:rsidR="00CA5F10" w:rsidRPr="005E1651">
              <w:rPr>
                <w:rFonts w:asciiTheme="minorHAnsi" w:hAnsiTheme="minorHAnsi" w:cstheme="minorHAnsi"/>
                <w:sz w:val="20"/>
              </w:rPr>
              <w:t>nclud</w:t>
            </w:r>
            <w:r w:rsidR="00CA5F10">
              <w:rPr>
                <w:rFonts w:asciiTheme="minorHAnsi" w:hAnsiTheme="minorHAnsi" w:cstheme="minorHAnsi"/>
                <w:sz w:val="20"/>
              </w:rPr>
              <w:t>e</w:t>
            </w:r>
            <w:r w:rsidR="00CA5F10" w:rsidRPr="005E165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A5F10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CA5F10" w:rsidRPr="005E1651">
              <w:rPr>
                <w:rFonts w:asciiTheme="minorHAnsi" w:hAnsiTheme="minorHAnsi" w:cstheme="minorHAnsi"/>
                <w:sz w:val="20"/>
              </w:rPr>
              <w:t xml:space="preserve">Social Connection and/or Belonging </w:t>
            </w:r>
            <w:r w:rsidR="00CA5F10">
              <w:rPr>
                <w:rFonts w:asciiTheme="minorHAnsi" w:hAnsiTheme="minorHAnsi" w:cstheme="minorHAnsi"/>
                <w:sz w:val="20"/>
              </w:rPr>
              <w:t>B</w:t>
            </w:r>
            <w:r w:rsidR="00CA5F10" w:rsidRPr="005E1651">
              <w:rPr>
                <w:rFonts w:asciiTheme="minorHAnsi" w:hAnsiTheme="minorHAnsi" w:cstheme="minorHAnsi"/>
                <w:sz w:val="20"/>
              </w:rPr>
              <w:t xml:space="preserve">oost to the </w:t>
            </w:r>
            <w:r w:rsidR="00CA5F10">
              <w:rPr>
                <w:rFonts w:asciiTheme="minorHAnsi" w:hAnsiTheme="minorHAnsi" w:cstheme="minorHAnsi"/>
                <w:sz w:val="20"/>
              </w:rPr>
              <w:t xml:space="preserve">above </w:t>
            </w:r>
            <w:r w:rsidR="00CA5F10" w:rsidRPr="005E1651">
              <w:rPr>
                <w:rFonts w:asciiTheme="minorHAnsi" w:hAnsiTheme="minorHAnsi" w:cstheme="minorHAnsi"/>
                <w:sz w:val="20"/>
              </w:rPr>
              <w:t>selected activity(</w:t>
            </w:r>
            <w:proofErr w:type="spellStart"/>
            <w:r w:rsidR="00CA5F10" w:rsidRPr="005E1651">
              <w:rPr>
                <w:rFonts w:asciiTheme="minorHAnsi" w:hAnsiTheme="minorHAnsi" w:cstheme="minorHAnsi"/>
                <w:sz w:val="20"/>
              </w:rPr>
              <w:t>ies</w:t>
            </w:r>
            <w:proofErr w:type="spellEnd"/>
            <w:r w:rsidR="00CA5F10" w:rsidRPr="005E1651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837BB4" w:rsidRPr="004D0C56" w14:paraId="75F2EEC0" w14:textId="77777777" w:rsidTr="00B87CD9">
        <w:trPr>
          <w:trHeight w:val="989"/>
        </w:trPr>
        <w:tc>
          <w:tcPr>
            <w:tcW w:w="1976" w:type="dxa"/>
          </w:tcPr>
          <w:p w14:paraId="5092EB54" w14:textId="77777777" w:rsidR="00837BB4" w:rsidRDefault="00574403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Activities targeted to:  </w:t>
            </w:r>
          </w:p>
          <w:p w14:paraId="2F5AD08E" w14:textId="6655CC02" w:rsidR="00574403" w:rsidRDefault="00574403" w:rsidP="00C34D79">
            <w:pPr>
              <w:rPr>
                <w:rFonts w:asciiTheme="minorHAnsi" w:hAnsiTheme="minorHAnsi" w:cs="Arial"/>
                <w:sz w:val="22"/>
              </w:rPr>
            </w:pPr>
            <w:r w:rsidRPr="00574403">
              <w:rPr>
                <w:rFonts w:cs="Arial"/>
                <w:bCs/>
                <w:i/>
              </w:rPr>
              <w:t>(check applicable boxes)</w:t>
            </w:r>
          </w:p>
        </w:tc>
        <w:tc>
          <w:tcPr>
            <w:tcW w:w="7384" w:type="dxa"/>
          </w:tcPr>
          <w:p w14:paraId="5E9032B6" w14:textId="77777777" w:rsidR="00B87CD9" w:rsidRPr="00B87CD9" w:rsidRDefault="00B114CA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7375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403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574403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age 60+</w:t>
            </w:r>
          </w:p>
          <w:p w14:paraId="5CF665FA" w14:textId="6BB37646" w:rsidR="00B87CD9" w:rsidRPr="00B87CD9" w:rsidRDefault="00B114CA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5215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 xml:space="preserve">People </w:t>
            </w:r>
            <w:proofErr w:type="gramStart"/>
            <w:r w:rsidR="00B87CD9" w:rsidRPr="00B87CD9">
              <w:rPr>
                <w:rFonts w:asciiTheme="minorHAnsi" w:hAnsiTheme="minorHAnsi" w:cstheme="minorHAnsi"/>
                <w:sz w:val="20"/>
              </w:rPr>
              <w:t>age</w:t>
            </w:r>
            <w:proofErr w:type="gramEnd"/>
            <w:r w:rsidR="00B87CD9" w:rsidRPr="00B87CD9">
              <w:rPr>
                <w:rFonts w:asciiTheme="minorHAnsi" w:hAnsiTheme="minorHAnsi" w:cstheme="minorHAnsi"/>
                <w:sz w:val="20"/>
              </w:rPr>
              <w:t xml:space="preserve"> 18 and under</w:t>
            </w:r>
          </w:p>
          <w:p w14:paraId="1F309F6F" w14:textId="21AC57DD" w:rsidR="00B87CD9" w:rsidRDefault="00B114CA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35677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low-income backgrounds</w:t>
            </w:r>
          </w:p>
          <w:p w14:paraId="39783259" w14:textId="527D0818" w:rsidR="00B87CD9" w:rsidRPr="00B87CD9" w:rsidRDefault="00B114CA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5888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of color and American Indians</w:t>
            </w:r>
          </w:p>
          <w:p w14:paraId="5330414B" w14:textId="686F535E" w:rsidR="00B87CD9" w:rsidRPr="00B87CD9" w:rsidRDefault="00B114CA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8658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 People with disabilities</w:t>
            </w:r>
          </w:p>
          <w:p w14:paraId="7D45C697" w14:textId="2761155B" w:rsidR="00B87CD9" w:rsidRDefault="00B114CA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59953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mental illness</w:t>
            </w:r>
          </w:p>
          <w:p w14:paraId="5DD2AAE5" w14:textId="6537618A" w:rsidR="00837BB4" w:rsidRPr="00B87CD9" w:rsidRDefault="00B114CA" w:rsidP="0057440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1014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None of the above</w:t>
            </w:r>
          </w:p>
        </w:tc>
      </w:tr>
      <w:tr w:rsidR="00534EE2" w:rsidRPr="004D0C56" w14:paraId="3353040E" w14:textId="77777777" w:rsidTr="0077656D">
        <w:tc>
          <w:tcPr>
            <w:tcW w:w="1976" w:type="dxa"/>
          </w:tcPr>
          <w:p w14:paraId="37501881" w14:textId="5038619A" w:rsidR="00534EE2" w:rsidRPr="0077656D" w:rsidRDefault="00534EE2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Goal(s):</w:t>
            </w:r>
          </w:p>
        </w:tc>
        <w:tc>
          <w:tcPr>
            <w:tcW w:w="7384" w:type="dxa"/>
          </w:tcPr>
          <w:p w14:paraId="16C8E056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</w:tc>
      </w:tr>
      <w:tr w:rsidR="00534EE2" w:rsidRPr="004D0C56" w14:paraId="7690314A" w14:textId="77777777" w:rsidTr="0077656D">
        <w:tc>
          <w:tcPr>
            <w:tcW w:w="1976" w:type="dxa"/>
          </w:tcPr>
          <w:p w14:paraId="46EB36D4" w14:textId="77777777" w:rsidR="00534EE2" w:rsidRPr="0077656D" w:rsidRDefault="00534EE2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Objective(s):</w:t>
            </w:r>
          </w:p>
          <w:p w14:paraId="03BE3A9C" w14:textId="48A34D30" w:rsidR="00534EE2" w:rsidRPr="0077656D" w:rsidRDefault="00534EE2" w:rsidP="00C34D79">
            <w:pPr>
              <w:rPr>
                <w:rFonts w:asciiTheme="minorHAnsi" w:hAnsiTheme="minorHAnsi" w:cs="Arial"/>
                <w:sz w:val="22"/>
              </w:rPr>
            </w:pPr>
            <w:r w:rsidRPr="004D0C56">
              <w:rPr>
                <w:rFonts w:asciiTheme="minorHAnsi" w:hAnsiTheme="minorHAnsi" w:cs="Arial"/>
                <w:i/>
                <w:sz w:val="18"/>
                <w:szCs w:val="18"/>
              </w:rPr>
              <w:t>Objectives should be specific, measurable and have a defined completion date</w:t>
            </w:r>
          </w:p>
        </w:tc>
        <w:tc>
          <w:tcPr>
            <w:tcW w:w="7384" w:type="dxa"/>
          </w:tcPr>
          <w:p w14:paraId="33DB13B7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</w:tc>
      </w:tr>
      <w:tr w:rsidR="00534EE2" w:rsidRPr="004D0C56" w14:paraId="3F184D17" w14:textId="77777777" w:rsidTr="00315DF4">
        <w:trPr>
          <w:trHeight w:val="1088"/>
        </w:trPr>
        <w:tc>
          <w:tcPr>
            <w:tcW w:w="1976" w:type="dxa"/>
          </w:tcPr>
          <w:p w14:paraId="1D3F988A" w14:textId="78482FFC" w:rsidR="00534EE2" w:rsidRPr="004D0C56" w:rsidRDefault="00534EE2" w:rsidP="00C34D79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77656D">
              <w:rPr>
                <w:rFonts w:asciiTheme="minorHAnsi" w:hAnsiTheme="minorHAnsi" w:cs="Arial"/>
                <w:sz w:val="22"/>
              </w:rPr>
              <w:t>Project Narrative:</w:t>
            </w:r>
          </w:p>
        </w:tc>
        <w:tc>
          <w:tcPr>
            <w:tcW w:w="7384" w:type="dxa"/>
          </w:tcPr>
          <w:p w14:paraId="0465D016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  <w:p w14:paraId="50EC8115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  <w:p w14:paraId="1C20D919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  <w:p w14:paraId="2BCBA8D2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</w:tc>
      </w:tr>
    </w:tbl>
    <w:p w14:paraId="3BA9440F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39EB4FF8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094FA9A0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204FE5CA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1522B805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3ED2276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7E35002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0A72783F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CC78CFE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503A344F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62B73C9E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315DFBB" w14:textId="77777777" w:rsid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1A10190" w14:textId="4D77B484" w:rsidR="0078661A" w:rsidRDefault="0078661A" w:rsidP="0078661A">
      <w:pPr>
        <w:tabs>
          <w:tab w:val="left" w:pos="249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0455177B" w14:textId="77777777" w:rsidR="0078661A" w:rsidRDefault="0078661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5F98387E" w14:textId="50B2600B" w:rsidR="0078661A" w:rsidRPr="0078661A" w:rsidRDefault="0078661A" w:rsidP="0078661A">
      <w:pPr>
        <w:tabs>
          <w:tab w:val="left" w:pos="2496"/>
        </w:tabs>
        <w:rPr>
          <w:rFonts w:asciiTheme="minorHAnsi" w:hAnsiTheme="minorHAnsi"/>
          <w:sz w:val="22"/>
          <w:szCs w:val="22"/>
        </w:rPr>
        <w:sectPr w:rsidR="0078661A" w:rsidRPr="0078661A" w:rsidSect="00C92FF3">
          <w:headerReference w:type="default" r:id="rId12"/>
          <w:footerReference w:type="default" r:id="rId13"/>
          <w:pgSz w:w="12240" w:h="15840"/>
          <w:pgMar w:top="1080" w:right="1800" w:bottom="1080" w:left="1800" w:header="720" w:footer="720" w:gutter="0"/>
          <w:cols w:space="720"/>
          <w:docGrid w:linePitch="360"/>
        </w:sectPr>
      </w:pPr>
    </w:p>
    <w:p w14:paraId="6DBC1A5B" w14:textId="77777777" w:rsidR="005B706A" w:rsidRPr="000C098D" w:rsidRDefault="005B706A" w:rsidP="009C7D71">
      <w:pPr>
        <w:rPr>
          <w:rFonts w:asciiTheme="minorHAnsi" w:hAnsiTheme="minorHAnsi"/>
          <w:sz w:val="22"/>
          <w:szCs w:val="22"/>
        </w:rPr>
      </w:pPr>
    </w:p>
    <w:tbl>
      <w:tblPr>
        <w:tblW w:w="13730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6" w:space="0" w:color="4F81BD"/>
          <w:insideV w:val="single" w:sz="6" w:space="0" w:color="4F81BD"/>
        </w:tblBorders>
        <w:tblLook w:val="0000" w:firstRow="0" w:lastRow="0" w:firstColumn="0" w:lastColumn="0" w:noHBand="0" w:noVBand="0"/>
      </w:tblPr>
      <w:tblGrid>
        <w:gridCol w:w="4435"/>
        <w:gridCol w:w="2610"/>
        <w:gridCol w:w="1800"/>
        <w:gridCol w:w="2250"/>
        <w:gridCol w:w="2359"/>
        <w:gridCol w:w="251"/>
        <w:gridCol w:w="25"/>
      </w:tblGrid>
      <w:tr w:rsidR="00957C9D" w:rsidRPr="000C098D" w14:paraId="31703416" w14:textId="77777777" w:rsidTr="008F6597">
        <w:trPr>
          <w:trHeight w:val="244"/>
          <w:jc w:val="center"/>
        </w:trPr>
        <w:tc>
          <w:tcPr>
            <w:tcW w:w="13454" w:type="dxa"/>
            <w:gridSpan w:val="5"/>
            <w:tcBorders>
              <w:top w:val="single" w:sz="8" w:space="0" w:color="4F81BD"/>
            </w:tcBorders>
            <w:shd w:val="clear" w:color="auto" w:fill="4F81BD"/>
          </w:tcPr>
          <w:p w14:paraId="644BF411" w14:textId="6106B53D" w:rsidR="00957C9D" w:rsidRPr="0077656D" w:rsidRDefault="00957C9D" w:rsidP="008F6597">
            <w:pPr>
              <w:jc w:val="center"/>
              <w:rPr>
                <w:rFonts w:asciiTheme="minorHAnsi" w:hAnsiTheme="minorHAnsi" w:cs="Arial"/>
                <w:color w:val="FFFFFF" w:themeColor="background1"/>
                <w:sz w:val="24"/>
              </w:rPr>
            </w:pP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Project Action Plan (January 1,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24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– September 30,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25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 xml:space="preserve">)  </w:t>
            </w:r>
          </w:p>
          <w:p w14:paraId="50DF164D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Cs/>
                <w:i/>
                <w:color w:val="FFFFFF"/>
                <w:sz w:val="24"/>
                <w:szCs w:val="22"/>
              </w:rPr>
            </w:pPr>
            <w:r w:rsidRPr="00BA02C1">
              <w:rPr>
                <w:rFonts w:asciiTheme="minorHAnsi" w:hAnsiTheme="minorHAnsi"/>
                <w:bCs/>
                <w:i/>
                <w:color w:val="FFFFFF"/>
                <w:sz w:val="22"/>
                <w:szCs w:val="22"/>
              </w:rPr>
              <w:t>Please add more lines as needed.</w:t>
            </w:r>
          </w:p>
        </w:tc>
        <w:tc>
          <w:tcPr>
            <w:tcW w:w="276" w:type="dxa"/>
            <w:gridSpan w:val="2"/>
            <w:tcBorders>
              <w:top w:val="single" w:sz="8" w:space="0" w:color="4F81BD"/>
            </w:tcBorders>
            <w:shd w:val="clear" w:color="auto" w:fill="4F81BD"/>
          </w:tcPr>
          <w:p w14:paraId="196777EB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957C9D" w:rsidRPr="000C098D" w14:paraId="4613F53D" w14:textId="77777777" w:rsidTr="008F6597">
        <w:trPr>
          <w:gridAfter w:val="1"/>
          <w:wAfter w:w="25" w:type="dxa"/>
          <w:trHeight w:val="487"/>
          <w:jc w:val="center"/>
        </w:trPr>
        <w:tc>
          <w:tcPr>
            <w:tcW w:w="4435" w:type="dxa"/>
            <w:shd w:val="clear" w:color="auto" w:fill="DBE5F1"/>
          </w:tcPr>
          <w:p w14:paraId="388AEEE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Specific Activities Proposed </w:t>
            </w:r>
          </w:p>
          <w:p w14:paraId="44FD107B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i/>
                <w:sz w:val="20"/>
              </w:rPr>
              <w:t>The specific activities that will lead to the achievement of the reportable milestone in the timeframe. If a milestone has already been achieved by all your partner sites, write “Milestone Achieved.”</w:t>
            </w:r>
          </w:p>
        </w:tc>
        <w:tc>
          <w:tcPr>
            <w:tcW w:w="2610" w:type="dxa"/>
            <w:shd w:val="clear" w:color="auto" w:fill="DBE5F1"/>
          </w:tcPr>
          <w:p w14:paraId="3B6E075D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Person(s)</w:t>
            </w: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Responsible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071D5BF9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>Staff persons responsible for completing the milestone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.</w:t>
            </w:r>
          </w:p>
        </w:tc>
        <w:tc>
          <w:tcPr>
            <w:tcW w:w="1800" w:type="dxa"/>
            <w:shd w:val="clear" w:color="auto" w:fill="DBE5F1"/>
          </w:tcPr>
          <w:p w14:paraId="0C5E0320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Timeframe</w:t>
            </w:r>
          </w:p>
          <w:p w14:paraId="0DAAA7CA" w14:textId="77777777" w:rsidR="00957C9D" w:rsidRPr="0065725F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Quarter in w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hich 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m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>ilestone will be completed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by.</w:t>
            </w:r>
          </w:p>
        </w:tc>
        <w:tc>
          <w:tcPr>
            <w:tcW w:w="2250" w:type="dxa"/>
            <w:shd w:val="clear" w:color="auto" w:fill="DBE5F1"/>
          </w:tcPr>
          <w:p w14:paraId="66F39698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Budget</w:t>
            </w:r>
          </w:p>
          <w:p w14:paraId="29E5377C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Provide necessary</w:t>
            </w: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budget for each milestone and description of how those funds will be used. </w:t>
            </w:r>
          </w:p>
        </w:tc>
        <w:tc>
          <w:tcPr>
            <w:tcW w:w="2610" w:type="dxa"/>
            <w:gridSpan w:val="2"/>
            <w:shd w:val="clear" w:color="auto" w:fill="DBE5F1"/>
          </w:tcPr>
          <w:p w14:paraId="598E69F6" w14:textId="77777777" w:rsidR="00957C9D" w:rsidRPr="001D45D6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D45D6">
              <w:rPr>
                <w:rFonts w:asciiTheme="minorHAnsi" w:hAnsiTheme="minorHAnsi"/>
                <w:b/>
                <w:bCs/>
                <w:sz w:val="22"/>
                <w:szCs w:val="22"/>
              </w:rPr>
              <w:t>Required Match</w:t>
            </w:r>
          </w:p>
          <w:p w14:paraId="4783DB02" w14:textId="77777777" w:rsidR="00957C9D" w:rsidRPr="003F2220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 w:rsidRPr="001D45D6">
              <w:rPr>
                <w:rFonts w:asciiTheme="minorHAnsi" w:hAnsiTheme="minorHAnsi"/>
                <w:bCs/>
                <w:i/>
                <w:sz w:val="20"/>
                <w:szCs w:val="22"/>
              </w:rPr>
              <w:t>10% match required. Can be in-kind.</w:t>
            </w:r>
          </w:p>
          <w:p w14:paraId="2875B0F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57C9D" w:rsidRPr="000C098D" w14:paraId="761CC974" w14:textId="77777777" w:rsidTr="008F6597">
        <w:trPr>
          <w:gridAfter w:val="1"/>
          <w:wAfter w:w="25" w:type="dxa"/>
          <w:trHeight w:val="974"/>
          <w:jc w:val="center"/>
        </w:trPr>
        <w:tc>
          <w:tcPr>
            <w:tcW w:w="4435" w:type="dxa"/>
            <w:shd w:val="clear" w:color="auto" w:fill="95B3D7"/>
          </w:tcPr>
          <w:p w14:paraId="06B3ED65" w14:textId="77777777" w:rsidR="00957C9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FA6F310" w14:textId="77777777" w:rsidR="00957C9D" w:rsidRPr="000C098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Participants recruited and meeting scheduled developed. Committee responsibilities and goals outlined and work plan established</w:t>
            </w:r>
          </w:p>
        </w:tc>
        <w:tc>
          <w:tcPr>
            <w:tcW w:w="2610" w:type="dxa"/>
            <w:shd w:val="clear" w:color="auto" w:fill="95B3D7"/>
          </w:tcPr>
          <w:p w14:paraId="02C78F92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CDB96F3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Jane Doe</w:t>
            </w:r>
          </w:p>
          <w:p w14:paraId="4F3AC9FC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95B3D7"/>
          </w:tcPr>
          <w:p w14:paraId="1D63B3FF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14FD0340" w14:textId="0B53AB00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By March 20</w:t>
            </w:r>
            <w:r w:rsidR="00B114CA">
              <w:rPr>
                <w:rFonts w:asciiTheme="minorHAnsi" w:hAnsi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250" w:type="dxa"/>
            <w:shd w:val="clear" w:color="auto" w:fill="95B3D7"/>
          </w:tcPr>
          <w:p w14:paraId="497257E9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42A35F2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2610" w:type="dxa"/>
            <w:gridSpan w:val="2"/>
            <w:shd w:val="clear" w:color="auto" w:fill="95B3D7"/>
          </w:tcPr>
          <w:p w14:paraId="10876A3D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60369AC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In-Kind: Staff time to meet, meeting space within school </w:t>
            </w:r>
          </w:p>
          <w:p w14:paraId="3BF9B836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$300</w:t>
            </w:r>
          </w:p>
        </w:tc>
      </w:tr>
      <w:tr w:rsidR="00957C9D" w:rsidRPr="000C098D" w14:paraId="0B5C736A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49695F2D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6A751AE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299552A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608FADF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031302B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E96CB31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74C454D1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2AF6C64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5822A116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438AA16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85EF98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79C6D638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69FDDDE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4B36F59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67828F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1AC8BC1D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21E56E57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4B49751B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521A5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31B8A829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417F1F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75AAEFC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9BE0EC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818FEC9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E68F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15ADDBF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49DC85D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2C06A32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15ACFAA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61F3333E" w14:textId="77777777" w:rsidR="00C76746" w:rsidRPr="000C098D" w:rsidRDefault="00C76746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LightGrid-Accent1"/>
        <w:tblpPr w:leftFromText="180" w:rightFromText="180" w:vertAnchor="text" w:horzAnchor="page" w:tblpX="7260" w:tblpY="267"/>
        <w:tblW w:w="7621" w:type="dxa"/>
        <w:tblLook w:val="04A0" w:firstRow="1" w:lastRow="0" w:firstColumn="1" w:lastColumn="0" w:noHBand="0" w:noVBand="1"/>
      </w:tblPr>
      <w:tblGrid>
        <w:gridCol w:w="2448"/>
        <w:gridCol w:w="1890"/>
        <w:gridCol w:w="3283"/>
      </w:tblGrid>
      <w:tr w:rsidR="00DE2C30" w14:paraId="5C52BE1D" w14:textId="77777777" w:rsidTr="00DE2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A01C3A4" w14:textId="77777777" w:rsidR="00DE2C30" w:rsidRDefault="00DE2C30" w:rsidP="00DE2C3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Total Budget &amp; Match:</w:t>
            </w:r>
          </w:p>
        </w:tc>
        <w:tc>
          <w:tcPr>
            <w:tcW w:w="1890" w:type="dxa"/>
          </w:tcPr>
          <w:p w14:paraId="40BB368E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83" w:type="dxa"/>
          </w:tcPr>
          <w:p w14:paraId="6928C677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54342D" w14:textId="77777777" w:rsidR="0065725F" w:rsidRDefault="0065725F" w:rsidP="009C7D7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526293CA" w14:textId="77777777" w:rsidR="000241E2" w:rsidRPr="000C098D" w:rsidRDefault="000241E2" w:rsidP="009C7D71">
      <w:pPr>
        <w:rPr>
          <w:rFonts w:asciiTheme="minorHAnsi" w:hAnsiTheme="minorHAnsi"/>
          <w:sz w:val="22"/>
          <w:szCs w:val="22"/>
        </w:rPr>
      </w:pPr>
    </w:p>
    <w:sectPr w:rsidR="000241E2" w:rsidRPr="000C098D" w:rsidSect="005B706A">
      <w:pgSz w:w="15840" w:h="12240" w:orient="landscape"/>
      <w:pgMar w:top="1800" w:right="1080" w:bottom="18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F97B3" w14:textId="77777777" w:rsidR="00A47BEE" w:rsidRDefault="00A47BEE">
      <w:r>
        <w:separator/>
      </w:r>
    </w:p>
  </w:endnote>
  <w:endnote w:type="continuationSeparator" w:id="0">
    <w:p w14:paraId="5865A906" w14:textId="77777777" w:rsidR="00A47BEE" w:rsidRDefault="00A4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3D82" w14:textId="77777777" w:rsidR="002B295A" w:rsidRPr="00184817" w:rsidRDefault="002B295A" w:rsidP="00EB52A5">
    <w:pPr>
      <w:jc w:val="center"/>
      <w:rPr>
        <w:rFonts w:ascii="Tw Cen MT" w:hAnsi="Tw Cen MT"/>
        <w:b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189DE" w14:textId="77777777" w:rsidR="00A47BEE" w:rsidRDefault="00A47BEE">
      <w:r>
        <w:separator/>
      </w:r>
    </w:p>
  </w:footnote>
  <w:footnote w:type="continuationSeparator" w:id="0">
    <w:p w14:paraId="4F34A387" w14:textId="77777777" w:rsidR="00A47BEE" w:rsidRDefault="00A47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24B1" w14:textId="4E1DAA2A" w:rsidR="002B295A" w:rsidRDefault="00B87CD9" w:rsidP="00B87CD9">
    <w:pPr>
      <w:pStyle w:val="Header"/>
      <w:rPr>
        <w:rFonts w:ascii="Tw Cen MT" w:hAnsi="Tw Cen MT"/>
        <w:b/>
        <w:sz w:val="24"/>
      </w:rPr>
    </w:pPr>
    <w:r>
      <w:rPr>
        <w:rFonts w:ascii="Tw Cen MT" w:hAnsi="Tw Cen MT"/>
        <w:b/>
        <w:noProof/>
        <w:sz w:val="24"/>
      </w:rPr>
      <w:drawing>
        <wp:inline distT="0" distB="0" distL="0" distR="0" wp14:anchorId="48DC1DE4" wp14:editId="645D292C">
          <wp:extent cx="1211580" cy="969264"/>
          <wp:effectExtent l="0" t="0" r="7620" b="2540"/>
          <wp:docPr id="492338367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38367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183" cy="97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w Cen MT" w:hAnsi="Tw Cen MT"/>
        <w:b/>
        <w:noProof/>
        <w:sz w:val="24"/>
      </w:rPr>
      <w:t xml:space="preserve">    </w:t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drawing>
        <wp:inline distT="0" distB="0" distL="0" distR="0" wp14:anchorId="4A44F45E" wp14:editId="6288A975">
          <wp:extent cx="1234148" cy="1046342"/>
          <wp:effectExtent l="0" t="0" r="4445" b="1905"/>
          <wp:docPr id="1982305820" name="Picture 2" descr="A group of people with their arms raise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305820" name="Picture 2" descr="A group of people with their arms raise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7" cy="1053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7646A9" w14:textId="77777777" w:rsidR="002B295A" w:rsidRPr="00A056ED" w:rsidRDefault="002B295A" w:rsidP="00581D30">
    <w:pPr>
      <w:pStyle w:val="Header"/>
      <w:jc w:val="center"/>
      <w:rPr>
        <w:rFonts w:ascii="Tw Cen MT" w:hAnsi="Tw Cen MT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71D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4D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0AA8"/>
    <w:multiLevelType w:val="hybridMultilevel"/>
    <w:tmpl w:val="D11C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B2D69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E306E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0180E"/>
    <w:multiLevelType w:val="hybridMultilevel"/>
    <w:tmpl w:val="6988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95B3D1C"/>
    <w:multiLevelType w:val="hybridMultilevel"/>
    <w:tmpl w:val="D4BCC6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D788B"/>
    <w:multiLevelType w:val="hybridMultilevel"/>
    <w:tmpl w:val="E7344920"/>
    <w:lvl w:ilvl="0" w:tplc="64D0DCC4">
      <w:start w:val="7"/>
      <w:numFmt w:val="bullet"/>
      <w:lvlText w:val="-"/>
      <w:lvlJc w:val="left"/>
      <w:pPr>
        <w:ind w:left="720" w:hanging="360"/>
      </w:pPr>
      <w:rPr>
        <w:rFonts w:ascii="Tw Cen MT" w:eastAsia="Times New Roman" w:hAnsi="Tw Cen MT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4078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7481E"/>
    <w:multiLevelType w:val="hybridMultilevel"/>
    <w:tmpl w:val="B622B9AA"/>
    <w:lvl w:ilvl="0" w:tplc="00B80C9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D2212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F6265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23FEB"/>
    <w:multiLevelType w:val="hybridMultilevel"/>
    <w:tmpl w:val="575CD6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D68BE"/>
    <w:multiLevelType w:val="hybridMultilevel"/>
    <w:tmpl w:val="F9000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F22AF5"/>
    <w:multiLevelType w:val="hybridMultilevel"/>
    <w:tmpl w:val="346C9FE6"/>
    <w:lvl w:ilvl="0" w:tplc="B994E816">
      <w:numFmt w:val="bullet"/>
      <w:lvlText w:val="-"/>
      <w:lvlJc w:val="left"/>
      <w:pPr>
        <w:ind w:left="720" w:hanging="360"/>
      </w:pPr>
      <w:rPr>
        <w:rFonts w:ascii="Tw Cen MT" w:eastAsia="Calibri" w:hAnsi="Tw Cen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9400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31EF1"/>
    <w:multiLevelType w:val="hybridMultilevel"/>
    <w:tmpl w:val="DF0C4AA8"/>
    <w:lvl w:ilvl="0" w:tplc="64FA5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E2A03"/>
    <w:multiLevelType w:val="hybridMultilevel"/>
    <w:tmpl w:val="42D8E238"/>
    <w:lvl w:ilvl="0" w:tplc="3168D502">
      <w:start w:val="4"/>
      <w:numFmt w:val="decimal"/>
      <w:lvlText w:val="%1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8799C"/>
    <w:multiLevelType w:val="hybridMultilevel"/>
    <w:tmpl w:val="5CB2A698"/>
    <w:lvl w:ilvl="0" w:tplc="7CECFB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57074"/>
    <w:multiLevelType w:val="hybridMultilevel"/>
    <w:tmpl w:val="C1BE2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4769B"/>
    <w:multiLevelType w:val="hybridMultilevel"/>
    <w:tmpl w:val="B4E2F7C0"/>
    <w:lvl w:ilvl="0" w:tplc="F364F52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60F9A"/>
    <w:multiLevelType w:val="hybridMultilevel"/>
    <w:tmpl w:val="1D70B29A"/>
    <w:lvl w:ilvl="0" w:tplc="EAFE986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E0E366E"/>
    <w:multiLevelType w:val="hybridMultilevel"/>
    <w:tmpl w:val="9B7E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09960">
    <w:abstractNumId w:val="11"/>
  </w:num>
  <w:num w:numId="2" w16cid:durableId="1914661327">
    <w:abstractNumId w:val="3"/>
  </w:num>
  <w:num w:numId="3" w16cid:durableId="1158687362">
    <w:abstractNumId w:val="0"/>
  </w:num>
  <w:num w:numId="4" w16cid:durableId="17395711">
    <w:abstractNumId w:val="17"/>
  </w:num>
  <w:num w:numId="5" w16cid:durableId="1211915862">
    <w:abstractNumId w:val="16"/>
  </w:num>
  <w:num w:numId="6" w16cid:durableId="17968685">
    <w:abstractNumId w:val="10"/>
  </w:num>
  <w:num w:numId="7" w16cid:durableId="2058043008">
    <w:abstractNumId w:val="5"/>
  </w:num>
  <w:num w:numId="8" w16cid:durableId="102504148">
    <w:abstractNumId w:val="15"/>
  </w:num>
  <w:num w:numId="9" w16cid:durableId="904875730">
    <w:abstractNumId w:val="14"/>
  </w:num>
  <w:num w:numId="10" w16cid:durableId="2087262899">
    <w:abstractNumId w:val="4"/>
  </w:num>
  <w:num w:numId="11" w16cid:durableId="1305087600">
    <w:abstractNumId w:val="8"/>
  </w:num>
  <w:num w:numId="12" w16cid:durableId="261034622">
    <w:abstractNumId w:val="1"/>
  </w:num>
  <w:num w:numId="13" w16cid:durableId="424762756">
    <w:abstractNumId w:val="6"/>
  </w:num>
  <w:num w:numId="14" w16cid:durableId="376853609">
    <w:abstractNumId w:val="21"/>
  </w:num>
  <w:num w:numId="15" w16cid:durableId="955716120">
    <w:abstractNumId w:val="12"/>
  </w:num>
  <w:num w:numId="16" w16cid:durableId="1266494555">
    <w:abstractNumId w:val="7"/>
  </w:num>
  <w:num w:numId="17" w16cid:durableId="364912285">
    <w:abstractNumId w:val="19"/>
  </w:num>
  <w:num w:numId="18" w16cid:durableId="993681945">
    <w:abstractNumId w:val="20"/>
  </w:num>
  <w:num w:numId="19" w16cid:durableId="1246764252">
    <w:abstractNumId w:val="9"/>
  </w:num>
  <w:num w:numId="20" w16cid:durableId="440296534">
    <w:abstractNumId w:val="18"/>
  </w:num>
  <w:num w:numId="21" w16cid:durableId="2016376357">
    <w:abstractNumId w:val="13"/>
  </w:num>
  <w:num w:numId="22" w16cid:durableId="2091193845">
    <w:abstractNumId w:val="2"/>
  </w:num>
  <w:num w:numId="23" w16cid:durableId="16217596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60"/>
    <w:rsid w:val="000077BD"/>
    <w:rsid w:val="0001752F"/>
    <w:rsid w:val="00017DD1"/>
    <w:rsid w:val="000241E2"/>
    <w:rsid w:val="000272CA"/>
    <w:rsid w:val="00032E90"/>
    <w:rsid w:val="000332AD"/>
    <w:rsid w:val="000447ED"/>
    <w:rsid w:val="00056107"/>
    <w:rsid w:val="00062149"/>
    <w:rsid w:val="000712AA"/>
    <w:rsid w:val="00080336"/>
    <w:rsid w:val="00092CDB"/>
    <w:rsid w:val="000C0676"/>
    <w:rsid w:val="000C098D"/>
    <w:rsid w:val="000C3395"/>
    <w:rsid w:val="000D3959"/>
    <w:rsid w:val="000D75C9"/>
    <w:rsid w:val="000E2704"/>
    <w:rsid w:val="00102F8A"/>
    <w:rsid w:val="00110CFD"/>
    <w:rsid w:val="001126A0"/>
    <w:rsid w:val="0011649E"/>
    <w:rsid w:val="0011747F"/>
    <w:rsid w:val="00120599"/>
    <w:rsid w:val="00145E9F"/>
    <w:rsid w:val="00150EFA"/>
    <w:rsid w:val="001545D5"/>
    <w:rsid w:val="0016303A"/>
    <w:rsid w:val="00184817"/>
    <w:rsid w:val="00190F40"/>
    <w:rsid w:val="00194D36"/>
    <w:rsid w:val="001B7D5A"/>
    <w:rsid w:val="001D2340"/>
    <w:rsid w:val="001D45D6"/>
    <w:rsid w:val="001F3F73"/>
    <w:rsid w:val="001F45A3"/>
    <w:rsid w:val="001F7A95"/>
    <w:rsid w:val="0020126A"/>
    <w:rsid w:val="00202017"/>
    <w:rsid w:val="002023C6"/>
    <w:rsid w:val="00204D8D"/>
    <w:rsid w:val="00207B05"/>
    <w:rsid w:val="00211F40"/>
    <w:rsid w:val="002143CC"/>
    <w:rsid w:val="00216590"/>
    <w:rsid w:val="00227303"/>
    <w:rsid w:val="002315E5"/>
    <w:rsid w:val="00240AF1"/>
    <w:rsid w:val="0024648C"/>
    <w:rsid w:val="002602F0"/>
    <w:rsid w:val="002648FE"/>
    <w:rsid w:val="0026503C"/>
    <w:rsid w:val="002821DA"/>
    <w:rsid w:val="002B0FD7"/>
    <w:rsid w:val="002B295A"/>
    <w:rsid w:val="002C0936"/>
    <w:rsid w:val="002D05BF"/>
    <w:rsid w:val="00307544"/>
    <w:rsid w:val="00314DE9"/>
    <w:rsid w:val="00315DF4"/>
    <w:rsid w:val="00326F1B"/>
    <w:rsid w:val="00330B64"/>
    <w:rsid w:val="003353D4"/>
    <w:rsid w:val="00375656"/>
    <w:rsid w:val="00384215"/>
    <w:rsid w:val="003A797C"/>
    <w:rsid w:val="003B0DAA"/>
    <w:rsid w:val="003C5565"/>
    <w:rsid w:val="003D143E"/>
    <w:rsid w:val="003E1D81"/>
    <w:rsid w:val="003F2220"/>
    <w:rsid w:val="003F3AE4"/>
    <w:rsid w:val="004035E6"/>
    <w:rsid w:val="00405329"/>
    <w:rsid w:val="00415F5F"/>
    <w:rsid w:val="0042038C"/>
    <w:rsid w:val="004303C1"/>
    <w:rsid w:val="0043074C"/>
    <w:rsid w:val="00461DCB"/>
    <w:rsid w:val="004850AE"/>
    <w:rsid w:val="004860D1"/>
    <w:rsid w:val="00491A66"/>
    <w:rsid w:val="0049254A"/>
    <w:rsid w:val="004976B0"/>
    <w:rsid w:val="004B66C1"/>
    <w:rsid w:val="004D64E0"/>
    <w:rsid w:val="004E4E37"/>
    <w:rsid w:val="005026D3"/>
    <w:rsid w:val="00507A2D"/>
    <w:rsid w:val="00512B68"/>
    <w:rsid w:val="00523698"/>
    <w:rsid w:val="00523FC7"/>
    <w:rsid w:val="005252A3"/>
    <w:rsid w:val="00526916"/>
    <w:rsid w:val="005314CE"/>
    <w:rsid w:val="00532E88"/>
    <w:rsid w:val="00534779"/>
    <w:rsid w:val="00534EE2"/>
    <w:rsid w:val="005360D4"/>
    <w:rsid w:val="0053726C"/>
    <w:rsid w:val="0054754E"/>
    <w:rsid w:val="0056338C"/>
    <w:rsid w:val="00574303"/>
    <w:rsid w:val="00574403"/>
    <w:rsid w:val="0058078F"/>
    <w:rsid w:val="00581D30"/>
    <w:rsid w:val="005A561B"/>
    <w:rsid w:val="005B706A"/>
    <w:rsid w:val="005C3091"/>
    <w:rsid w:val="005D4280"/>
    <w:rsid w:val="005E0E41"/>
    <w:rsid w:val="005F422F"/>
    <w:rsid w:val="00611511"/>
    <w:rsid w:val="00613CFA"/>
    <w:rsid w:val="00616028"/>
    <w:rsid w:val="006215CE"/>
    <w:rsid w:val="00640313"/>
    <w:rsid w:val="00646E6D"/>
    <w:rsid w:val="00654C25"/>
    <w:rsid w:val="0065725F"/>
    <w:rsid w:val="00661970"/>
    <w:rsid w:val="006638AD"/>
    <w:rsid w:val="00671993"/>
    <w:rsid w:val="00673671"/>
    <w:rsid w:val="00676692"/>
    <w:rsid w:val="0068178E"/>
    <w:rsid w:val="00682713"/>
    <w:rsid w:val="006A029A"/>
    <w:rsid w:val="006B7A9C"/>
    <w:rsid w:val="006C3A22"/>
    <w:rsid w:val="006F0E01"/>
    <w:rsid w:val="007005E5"/>
    <w:rsid w:val="007069E9"/>
    <w:rsid w:val="00722DE8"/>
    <w:rsid w:val="007324BD"/>
    <w:rsid w:val="00733AC6"/>
    <w:rsid w:val="007344B3"/>
    <w:rsid w:val="007352E9"/>
    <w:rsid w:val="007543A4"/>
    <w:rsid w:val="00764E49"/>
    <w:rsid w:val="00770EEA"/>
    <w:rsid w:val="007723E0"/>
    <w:rsid w:val="00775C8D"/>
    <w:rsid w:val="0077656D"/>
    <w:rsid w:val="00783460"/>
    <w:rsid w:val="0078661A"/>
    <w:rsid w:val="00787F87"/>
    <w:rsid w:val="007A7107"/>
    <w:rsid w:val="007B393E"/>
    <w:rsid w:val="007B6468"/>
    <w:rsid w:val="007C46B1"/>
    <w:rsid w:val="007C5F4D"/>
    <w:rsid w:val="007D1672"/>
    <w:rsid w:val="007D4214"/>
    <w:rsid w:val="007E3D81"/>
    <w:rsid w:val="007E7CEB"/>
    <w:rsid w:val="00813C19"/>
    <w:rsid w:val="0082507E"/>
    <w:rsid w:val="00834E14"/>
    <w:rsid w:val="00836813"/>
    <w:rsid w:val="00837BB4"/>
    <w:rsid w:val="00850FE1"/>
    <w:rsid w:val="008512B6"/>
    <w:rsid w:val="008658E6"/>
    <w:rsid w:val="00884CA6"/>
    <w:rsid w:val="00887861"/>
    <w:rsid w:val="008A01CA"/>
    <w:rsid w:val="008A39B1"/>
    <w:rsid w:val="008A5DB9"/>
    <w:rsid w:val="008A74BC"/>
    <w:rsid w:val="00900794"/>
    <w:rsid w:val="0090284B"/>
    <w:rsid w:val="00905F1A"/>
    <w:rsid w:val="00912429"/>
    <w:rsid w:val="009220A9"/>
    <w:rsid w:val="009305EE"/>
    <w:rsid w:val="00932D09"/>
    <w:rsid w:val="00956FF5"/>
    <w:rsid w:val="00957C9D"/>
    <w:rsid w:val="009622B2"/>
    <w:rsid w:val="00975793"/>
    <w:rsid w:val="009A1162"/>
    <w:rsid w:val="009A13E7"/>
    <w:rsid w:val="009A6CB5"/>
    <w:rsid w:val="009C7D71"/>
    <w:rsid w:val="009D1C6E"/>
    <w:rsid w:val="009F58BB"/>
    <w:rsid w:val="009F6D58"/>
    <w:rsid w:val="00A056ED"/>
    <w:rsid w:val="00A062D6"/>
    <w:rsid w:val="00A22DAE"/>
    <w:rsid w:val="00A26657"/>
    <w:rsid w:val="00A41E64"/>
    <w:rsid w:val="00A4373B"/>
    <w:rsid w:val="00A47BEE"/>
    <w:rsid w:val="00A63D0B"/>
    <w:rsid w:val="00A65718"/>
    <w:rsid w:val="00A753B3"/>
    <w:rsid w:val="00A82819"/>
    <w:rsid w:val="00A83D5E"/>
    <w:rsid w:val="00A94BDA"/>
    <w:rsid w:val="00AA6896"/>
    <w:rsid w:val="00AB4CD1"/>
    <w:rsid w:val="00AB61AC"/>
    <w:rsid w:val="00AD782A"/>
    <w:rsid w:val="00AE1F72"/>
    <w:rsid w:val="00B04903"/>
    <w:rsid w:val="00B0723A"/>
    <w:rsid w:val="00B114CA"/>
    <w:rsid w:val="00B12708"/>
    <w:rsid w:val="00B247ED"/>
    <w:rsid w:val="00B24FC0"/>
    <w:rsid w:val="00B41C69"/>
    <w:rsid w:val="00B450D1"/>
    <w:rsid w:val="00B45AE6"/>
    <w:rsid w:val="00B643E6"/>
    <w:rsid w:val="00B72628"/>
    <w:rsid w:val="00B80967"/>
    <w:rsid w:val="00B87CD9"/>
    <w:rsid w:val="00B96D9F"/>
    <w:rsid w:val="00BA02C1"/>
    <w:rsid w:val="00BB32D8"/>
    <w:rsid w:val="00BC0F25"/>
    <w:rsid w:val="00BC324B"/>
    <w:rsid w:val="00BC6654"/>
    <w:rsid w:val="00BE09D6"/>
    <w:rsid w:val="00BE4DF1"/>
    <w:rsid w:val="00C10FF1"/>
    <w:rsid w:val="00C1448F"/>
    <w:rsid w:val="00C30A69"/>
    <w:rsid w:val="00C30E55"/>
    <w:rsid w:val="00C5090B"/>
    <w:rsid w:val="00C5226C"/>
    <w:rsid w:val="00C63324"/>
    <w:rsid w:val="00C65548"/>
    <w:rsid w:val="00C722AE"/>
    <w:rsid w:val="00C763CA"/>
    <w:rsid w:val="00C76746"/>
    <w:rsid w:val="00C80F6A"/>
    <w:rsid w:val="00C81188"/>
    <w:rsid w:val="00C92FF3"/>
    <w:rsid w:val="00C9733A"/>
    <w:rsid w:val="00CA5F10"/>
    <w:rsid w:val="00CA7D6B"/>
    <w:rsid w:val="00CB5E53"/>
    <w:rsid w:val="00CC2BA4"/>
    <w:rsid w:val="00CC6A22"/>
    <w:rsid w:val="00CC7CB7"/>
    <w:rsid w:val="00CF6875"/>
    <w:rsid w:val="00D02133"/>
    <w:rsid w:val="00D05BDE"/>
    <w:rsid w:val="00D11F33"/>
    <w:rsid w:val="00D1722A"/>
    <w:rsid w:val="00D21FCD"/>
    <w:rsid w:val="00D220D2"/>
    <w:rsid w:val="00D23615"/>
    <w:rsid w:val="00D34597"/>
    <w:rsid w:val="00D34CBE"/>
    <w:rsid w:val="00D34FC6"/>
    <w:rsid w:val="00D461ED"/>
    <w:rsid w:val="00D53D61"/>
    <w:rsid w:val="00D62A06"/>
    <w:rsid w:val="00D66A94"/>
    <w:rsid w:val="00D968BE"/>
    <w:rsid w:val="00DA5F94"/>
    <w:rsid w:val="00DB6365"/>
    <w:rsid w:val="00DC6437"/>
    <w:rsid w:val="00DD2A14"/>
    <w:rsid w:val="00DD6FFD"/>
    <w:rsid w:val="00DE2C30"/>
    <w:rsid w:val="00DE4D39"/>
    <w:rsid w:val="00DF1BA0"/>
    <w:rsid w:val="00E03D32"/>
    <w:rsid w:val="00E33A75"/>
    <w:rsid w:val="00E33DC8"/>
    <w:rsid w:val="00E34139"/>
    <w:rsid w:val="00E630EB"/>
    <w:rsid w:val="00E72C52"/>
    <w:rsid w:val="00E75AE6"/>
    <w:rsid w:val="00E80215"/>
    <w:rsid w:val="00E82F9B"/>
    <w:rsid w:val="00EA1831"/>
    <w:rsid w:val="00EA2EE2"/>
    <w:rsid w:val="00EA353A"/>
    <w:rsid w:val="00EB52A5"/>
    <w:rsid w:val="00EC655E"/>
    <w:rsid w:val="00EE33CA"/>
    <w:rsid w:val="00EF2611"/>
    <w:rsid w:val="00EF3062"/>
    <w:rsid w:val="00F01A4D"/>
    <w:rsid w:val="00F04B9B"/>
    <w:rsid w:val="00F0626A"/>
    <w:rsid w:val="00F10FD8"/>
    <w:rsid w:val="00F149CC"/>
    <w:rsid w:val="00F1624B"/>
    <w:rsid w:val="00F22170"/>
    <w:rsid w:val="00F242E0"/>
    <w:rsid w:val="00F41A38"/>
    <w:rsid w:val="00F46364"/>
    <w:rsid w:val="00F536AB"/>
    <w:rsid w:val="00F56808"/>
    <w:rsid w:val="00F6095B"/>
    <w:rsid w:val="00F74191"/>
    <w:rsid w:val="00F74AAD"/>
    <w:rsid w:val="00F9388C"/>
    <w:rsid w:val="00FA67B6"/>
    <w:rsid w:val="00FB2297"/>
    <w:rsid w:val="00FC1904"/>
    <w:rsid w:val="00FC437B"/>
    <w:rsid w:val="00FE4861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7C74FC8"/>
  <w15:docId w15:val="{5947A33A-9BA1-4A89-8473-00D479F8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basedOn w:val="DefaultParagraphFont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basedOn w:val="Heading1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643E6"/>
    <w:pPr>
      <w:ind w:left="720"/>
      <w:contextualSpacing/>
    </w:pPr>
  </w:style>
  <w:style w:type="paragraph" w:styleId="Header">
    <w:name w:val="header"/>
    <w:basedOn w:val="Normal"/>
    <w:link w:val="HeaderChar"/>
    <w:rsid w:val="00581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81D30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581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D30"/>
    <w:rPr>
      <w:rFonts w:ascii="Tahoma" w:hAnsi="Tahoma"/>
      <w:sz w:val="16"/>
      <w:szCs w:val="24"/>
    </w:rPr>
  </w:style>
  <w:style w:type="table" w:styleId="TableGrid">
    <w:name w:val="Table Grid"/>
    <w:basedOn w:val="TableNormal"/>
    <w:uiPriority w:val="59"/>
    <w:rsid w:val="009A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481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241E2"/>
    <w:rPr>
      <w:color w:val="808080"/>
    </w:rPr>
  </w:style>
  <w:style w:type="table" w:styleId="LightGrid-Accent1">
    <w:name w:val="Light Grid Accent 1"/>
    <w:basedOn w:val="TableNormal"/>
    <w:uiPriority w:val="62"/>
    <w:rsid w:val="0065725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34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456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5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22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26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583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18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338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2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3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1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767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14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wdxlv7fotptp.cloudfront.net/gz9dwwb06zk5b7op9bb5b5stf247?response-content-disposition=inline%3B%20filename%3D%22MN%20EATS%20Quick%20Guide.pdf%22%3B%20filename%2A%3DUTF-8%27%27MN%2520EATS%2520Quick%2520Guide.pdf&amp;response-content-type=application%2Fpdf&amp;X-Amz-Algorithm=AWS4-HMAC-SHA256&amp;X-Amz-Credential=AKIAS5PME4CTY5HJXGX6%2F20231205%2Fus-east-2%2Fs3%2Faws4_request&amp;X-Amz-Date=20231205T215546Z&amp;X-Amz-Expires=86400&amp;X-Amz-SignedHeaders=host&amp;X-Amz-Signature=35b4a1367bd143e8e03a8028e9fb98ffe9dca0a4f3403ff3490ef64623835834&amp;Policy=eyJTdGF0ZW1lbnQiOlt7IlJlc291cmNlIjoiaHR0cHM6Ly9kd2R4bHY3Zm90cHRwLmNsb3VkZnJvbnQubmV0L2d6OWR3d2IwNnprNWI3b3A5YmI1YjVzdGYyNDc~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&amp;Signature=oSPtvb4zbcPiQdccp3fDHeD5v5a5imVc8dk7xcft-8QxlilRTho3Ilxoy4ksky2ajvBknmDrtJR8v3pMyFW~tUEq-fWo2KLS1E-fXGn~Em-IQyQ9v1kCtMQhVp-Qu~GWo583-6Rb9cERUkuZnO26eMTx0UJa2HCR27P8nTurUV8~hwgOPsGgvobjRVipV9VBMBfMAiCtV5kUSLTFQdv3LK32F1YF7-51RgzK9pt1VpB6Z0KykVr6Accp8yjwtToF8lw9sew4S9NNBYbSWwuGiRJa8CJxjvcS36kW4KOIPi64UZLIG50sv~CWv1KMPzyLUNaTgMyw4DW15mcXMTnj-w__&amp;Key-Pair-Id=K2BMZZDBFKKL4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wdxlv7fotptp.cloudfront.net/akf72fz68houghqvp4ttqijutoc7?response-content-disposition=inline%3B%20filename%3D%22WP%20Wellness%20Quick%20Guide.pdf%22%3B%20filename%2A%3DUTF-8%27%27WP%2520Wellness%2520Quick%2520Guide.pdf&amp;response-content-type=application%2Fpdf&amp;X-Amz-Algorithm=AWS4-HMAC-SHA256&amp;X-Amz-Credential=AKIAS5PME4CTY5HJXGX6%2F20231205%2Fus-east-2%2Fs3%2Faws4_request&amp;X-Amz-Date=20231205T215840Z&amp;X-Amz-Expires=86400&amp;X-Amz-SignedHeaders=host&amp;X-Amz-Signature=f41d3721470bab1d6d92b13f00c25e38e9b29df8a1ee138a4311ab48cbe8a15e&amp;Policy=eyJTdGF0ZW1lbnQiOlt7IlJlc291cmNlIjoiaHR0cHM6Ly9kd2R4bHY3Zm90cHRwLmNsb3VkZnJvbnQubmV0L2FrZjcyZno2OGhvdWdocXZwNHR0cWlqdXRvYzc~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_&amp;Signature=eFJ7oxq8W64m5SE58xFnO93lEP-zJ4pYEhLSB44-LN-xVwZWAcjR8FwxbD5KhAhw8Q3wJzWEUd4xIsA0PSzJtkpL3PTcYbeVx1ZmyMZMFRK9HDnzARPbYUI-Lq5rSIsvM0eVheCjaUAOhs159hnOEb28Br~0P4L1IPL8Jag4gnYij00Ob1v4nf~abvQSq9RwwIFxJrmtvHwa3ZBnG6ztfJQsGm~8atS947M~VCxCX5nAgW5uq8o5LZE-t811Jl2v1eMhAauMpJI8Y4OUdHb-qv3-dQC4HQ680v9TSnViHdBjtVcfcZj-a5O5Vt6x49PTpPnfbJSRQ3CTiTvhZylSmQ__&amp;Key-Pair-Id=K2BMZZDBFKKL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wdxlv7fotptp.cloudfront.net/g0ajt9wspdwlmsx95ufwdlib95r3?response-content-disposition=inline%3B%20filename%3D%22Quit%20Partner%20Quick%20Guide.pdf%22%3B%20filename%2A%3DUTF-8%27%27Quit%2520Partner%2520Quick%2520Guide.pdf&amp;response-content-type=application%2Fpdf&amp;X-Amz-Algorithm=AWS4-HMAC-SHA256&amp;X-Amz-Credential=AKIAS5PME4CTY5HJXGX6%2F20231205%2Fus-east-2%2Fs3%2Faws4_request&amp;X-Amz-Date=20231205T215544Z&amp;X-Amz-Expires=86400&amp;X-Amz-SignedHeaders=host&amp;X-Amz-Signature=c6383c61da3720b2be235c9236de66a98db5f7e04e5c90c1b5f753a56b88a47e&amp;Policy=eyJTdGF0ZW1lbnQiOlt7IlJlc291cmNlIjoiaHR0cHM6Ly9kd2R4bHY3Zm90cHRwLmNsb3VkZnJvbnQubmV0L2cwYWp0OXdzcGR3bG1zeDk1dWZ3ZGxpYjk1cjM~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__&amp;Signature=JvTE754j8Y6sqLlCblJ3HIHMQJTVfPjymXVWlGn8-fLW2~XhpixRp1prgHEG4JL38hyaEYjNQrAtjYoohScixeriHuRaAoPFOu0WM7LmRm~axJYaR5A2gg-qk7TtV4WSZHIJDzVvGjId-xJ98xe0DpB92wVBku3WDU3yMigB8aOx8qLQ~oBuxnjda7xaE0JVgA-z1fYBPi5XzkrMZVrKpj08vOfVl210zsc9CMCsBHEaVh5N1DMN8ifZ2Znyb3J6fDUBcVhywxWn-nVY~Ch8P387~ZUTYzNIxy8P6ecvPqZU83~IiQXWbIG1wueRovBgTLeTPHXgR~n-TyBev~N7fA__&amp;Key-Pair-Id=K2BMZZDBFKKL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wdxlv7fotptp.cloudfront.net/gz9dwwb06zk5b7op9bb5b5stf247?response-content-disposition=inline%3B%20filename%3D%22MN%20EATS%20Quick%20Guide.pdf%22%3B%20filename%2A%3DUTF-8%27%27MN%2520EATS%2520Quick%2520Guide.pdf&amp;response-content-type=application%2Fpdf&amp;X-Amz-Algorithm=AWS4-HMAC-SHA256&amp;X-Amz-Credential=AKIAS5PME4CTY5HJXGX6%2F20231205%2Fus-east-2%2Fs3%2Faws4_request&amp;X-Amz-Date=20231205T215546Z&amp;X-Amz-Expires=86400&amp;X-Amz-SignedHeaders=host&amp;X-Amz-Signature=35b4a1367bd143e8e03a8028e9fb98ffe9dca0a4f3403ff3490ef64623835834&amp;Policy=eyJTdGF0ZW1lbnQiOlt7IlJlc291cmNlIjoiaHR0cHM6Ly9kd2R4bHY3Zm90cHRwLmNsb3VkZnJvbnQubmV0L2d6OWR3d2IwNnprNWI3b3A5YmI1YjVzdGYyNDc~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&amp;Signature=oSPtvb4zbcPiQdccp3fDHeD5v5a5imVc8dk7xcft-8QxlilRTho3Ilxoy4ksky2ajvBknmDrtJR8v3pMyFW~tUEq-fWo2KLS1E-fXGn~Em-IQyQ9v1kCtMQhVp-Qu~GWo583-6Rb9cERUkuZnO26eMTx0UJa2HCR27P8nTurUV8~hwgOPsGgvobjRVipV9VBMBfMAiCtV5kUSLTFQdv3LK32F1YF7-51RgzK9pt1VpB6Z0KykVr6Accp8yjwtToF8lw9sew4S9NNBYbSWwuGiRJa8CJxjvcS36kW4KOIPi64UZLIG50sv~CWv1KMPzyLUNaTgMyw4DW15mcXMTnj-w__&amp;Key-Pair-Id=K2BMZZDBFKKL41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S3481\Application%20Data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BC49-5B14-4C73-ACCE-75F05321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33</TotalTime>
  <Pages>3</Pages>
  <Words>476</Words>
  <Characters>10362</Characters>
  <Application>Microsoft Office Word</Application>
  <DocSecurity>0</DocSecurity>
  <Lines>86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Chera Sevcik</dc:creator>
  <cp:lastModifiedBy>Kaley R. Hernandez</cp:lastModifiedBy>
  <cp:revision>8</cp:revision>
  <cp:lastPrinted>2012-08-17T13:45:00Z</cp:lastPrinted>
  <dcterms:created xsi:type="dcterms:W3CDTF">2023-12-05T16:54:00Z</dcterms:created>
  <dcterms:modified xsi:type="dcterms:W3CDTF">2023-12-06T16:12:00Z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