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491A66" w:rsidRPr="000C098D" w14:paraId="0612BBC3" w14:textId="77777777" w:rsidTr="003C5565">
        <w:trPr>
          <w:cantSplit/>
          <w:trHeight w:val="557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 w:themeFill="text2" w:themeFillTint="99"/>
            <w:vAlign w:val="center"/>
          </w:tcPr>
          <w:p w14:paraId="5232E89D" w14:textId="641F78D8" w:rsidR="006A029A" w:rsidRPr="000C098D" w:rsidRDefault="004976B0" w:rsidP="00120599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Stronger Together 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Partner</w:t>
            </w:r>
            <w:r w:rsidR="00837BB4">
              <w:rPr>
                <w:rFonts w:asciiTheme="minorHAnsi" w:hAnsiTheme="minorHAnsi" w:cstheme="minorHAnsi"/>
                <w:sz w:val="22"/>
                <w:szCs w:val="22"/>
              </w:rPr>
              <w:t xml:space="preserve">SHIP </w:t>
            </w:r>
            <w:r w:rsidR="00661970" w:rsidRPr="000C098D">
              <w:rPr>
                <w:rFonts w:asciiTheme="minorHAnsi" w:hAnsiTheme="minorHAnsi" w:cstheme="minorHAnsi"/>
                <w:sz w:val="22"/>
                <w:szCs w:val="22"/>
              </w:rPr>
              <w:t>Grant</w:t>
            </w:r>
            <w:r w:rsidR="00783460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91A66" w:rsidRPr="000C098D">
              <w:rPr>
                <w:rFonts w:asciiTheme="minorHAnsi" w:hAnsiTheme="minorHAnsi" w:cstheme="minorHAnsi"/>
                <w:sz w:val="22"/>
                <w:szCs w:val="22"/>
              </w:rPr>
              <w:t>Applicatio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34EE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AF26B1" w:rsidRPr="00AF26B1">
              <w:rPr>
                <w:rFonts w:asciiTheme="minorHAnsi" w:hAnsiTheme="minorHAnsi" w:cs="Arial"/>
                <w:b w:val="0"/>
                <w:bCs/>
                <w:sz w:val="22"/>
              </w:rPr>
              <w:t>Food Access in the Community</w:t>
            </w:r>
          </w:p>
        </w:tc>
      </w:tr>
      <w:tr w:rsidR="00C81188" w:rsidRPr="000C098D" w14:paraId="4D98C132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7B9CA76" w14:textId="77777777" w:rsidR="00C81188" w:rsidRPr="000C098D" w:rsidRDefault="00C81188" w:rsidP="005314CE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Applicant Information</w:t>
            </w:r>
          </w:p>
        </w:tc>
      </w:tr>
      <w:tr w:rsidR="006B5E36" w:rsidRPr="000C098D" w14:paraId="29D64E90" w14:textId="77777777" w:rsidTr="006B5E36">
        <w:trPr>
          <w:cantSplit/>
          <w:trHeight w:val="286"/>
          <w:jc w:val="center"/>
        </w:trPr>
        <w:tc>
          <w:tcPr>
            <w:tcW w:w="9360" w:type="dxa"/>
            <w:gridSpan w:val="3"/>
            <w:vAlign w:val="center"/>
          </w:tcPr>
          <w:p w14:paraId="08449750" w14:textId="77777777" w:rsidR="006B5E36" w:rsidRPr="000C098D" w:rsidRDefault="006B5E36" w:rsidP="006B7A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Organization: </w:t>
            </w:r>
          </w:p>
        </w:tc>
      </w:tr>
      <w:tr w:rsidR="00C81188" w:rsidRPr="000C098D" w14:paraId="51AB8CEA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vAlign w:val="center"/>
          </w:tcPr>
          <w:p w14:paraId="1D90A8E1" w14:textId="77777777" w:rsidR="00AE1F7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Contact Person: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83460" w:rsidRPr="000C098D" w14:paraId="52E27E8E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vAlign w:val="center"/>
          </w:tcPr>
          <w:p w14:paraId="3D49CA4B" w14:textId="77777777" w:rsidR="00783460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0B8E6D99" w14:textId="77777777" w:rsidTr="003C5565">
        <w:trPr>
          <w:cantSplit/>
          <w:trHeight w:val="286"/>
          <w:jc w:val="center"/>
        </w:trPr>
        <w:tc>
          <w:tcPr>
            <w:tcW w:w="3330" w:type="dxa"/>
            <w:vAlign w:val="center"/>
          </w:tcPr>
          <w:p w14:paraId="561DE939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  <w:vAlign w:val="center"/>
          </w:tcPr>
          <w:p w14:paraId="54890F2A" w14:textId="77777777" w:rsidR="009622B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County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vAlign w:val="center"/>
          </w:tcPr>
          <w:p w14:paraId="2917A7D5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ZIP</w:t>
            </w:r>
            <w:r w:rsidR="00900794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Code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59CCC23E" w14:textId="77777777" w:rsidTr="003C5565">
        <w:trPr>
          <w:cantSplit/>
          <w:trHeight w:val="286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vAlign w:val="center"/>
          </w:tcPr>
          <w:p w14:paraId="720F4A8A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vAlign w:val="center"/>
          </w:tcPr>
          <w:p w14:paraId="4FAB86AB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Phone: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808080"/>
            </w:tcBorders>
            <w:vAlign w:val="center"/>
          </w:tcPr>
          <w:p w14:paraId="025A35C0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11F40" w:rsidRPr="000C098D" w14:paraId="27C3EFB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1F44A6E9" w14:textId="77777777" w:rsidR="00211F40" w:rsidRPr="000C098D" w:rsidRDefault="00211F40" w:rsidP="00227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Fiscal Host (if different from organization):</w:t>
            </w:r>
          </w:p>
        </w:tc>
      </w:tr>
      <w:tr w:rsidR="00C9733A" w:rsidRPr="000C098D" w14:paraId="2750AEF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22D02CBA" w14:textId="77777777" w:rsidR="00C9733A" w:rsidRPr="0065725F" w:rsidRDefault="00C9733A" w:rsidP="00326F1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I submit this mini-grant application to partner with the Statewide Health Improvement Program on behalf of the organization listed above. As the grant manager, I 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agree to fully participate in the assessment and evaluation process.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Including but not limited to:  </w:t>
            </w:r>
            <w:r w:rsidR="0065725F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participating in a monthly check-in with SHIP staff via e-mail, phone or in-person,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submitting data on time,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 providing organizational resources and staff to assist in the evaluation process when necessary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, other as determined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0C09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0C098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Additionally, I will follow all SHIP guidelines for allowable uses of SHIP dollars if awarded and will do so by seeking prior approval before accruing expenses.</w:t>
            </w:r>
          </w:p>
        </w:tc>
      </w:tr>
      <w:tr w:rsidR="00C9733A" w:rsidRPr="000C098D" w14:paraId="24D0EEB8" w14:textId="77777777" w:rsidTr="00211F40">
        <w:trPr>
          <w:cantSplit/>
          <w:trHeight w:val="72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vAlign w:val="center"/>
          </w:tcPr>
          <w:p w14:paraId="5D5519F0" w14:textId="77777777" w:rsidR="00C9733A" w:rsidRPr="000C098D" w:rsidRDefault="00C9733A" w:rsidP="00326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="002821DA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102F8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Date:</w:t>
            </w:r>
          </w:p>
        </w:tc>
      </w:tr>
      <w:tr w:rsidR="00D11F33" w:rsidRPr="000C098D" w14:paraId="31CD4EB0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7E62DD36" w14:textId="77777777" w:rsidR="00D11F33" w:rsidRPr="000C098D" w:rsidRDefault="00D11F33" w:rsidP="003A797C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Project Description</w:t>
            </w:r>
            <w:r w:rsidR="001205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C508956" w14:textId="77777777" w:rsidR="00611511" w:rsidRDefault="00611511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360" w:type="dxa"/>
        <w:tblInd w:w="-252" w:type="dxa"/>
        <w:tblLook w:val="04A0" w:firstRow="1" w:lastRow="0" w:firstColumn="1" w:lastColumn="0" w:noHBand="0" w:noVBand="1"/>
      </w:tblPr>
      <w:tblGrid>
        <w:gridCol w:w="1976"/>
        <w:gridCol w:w="7384"/>
      </w:tblGrid>
      <w:tr w:rsidR="0077656D" w:rsidRPr="004D0C56" w14:paraId="024A676F" w14:textId="77777777" w:rsidTr="0077656D">
        <w:tc>
          <w:tcPr>
            <w:tcW w:w="1976" w:type="dxa"/>
          </w:tcPr>
          <w:p w14:paraId="28B16217" w14:textId="77777777" w:rsidR="0077656D" w:rsidRPr="00AF26B1" w:rsidRDefault="0077656D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>Project Name:</w:t>
            </w:r>
          </w:p>
        </w:tc>
        <w:tc>
          <w:tcPr>
            <w:tcW w:w="7384" w:type="dxa"/>
          </w:tcPr>
          <w:p w14:paraId="380CC886" w14:textId="77777777" w:rsidR="0077656D" w:rsidRDefault="0077656D" w:rsidP="00C34D79">
            <w:pPr>
              <w:rPr>
                <w:rFonts w:asciiTheme="minorHAnsi" w:hAnsiTheme="minorHAnsi" w:cs="Arial"/>
              </w:rPr>
            </w:pPr>
          </w:p>
          <w:p w14:paraId="5D75910C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2F715E43" w14:textId="77777777" w:rsidTr="00EF3062">
        <w:trPr>
          <w:trHeight w:val="998"/>
        </w:trPr>
        <w:tc>
          <w:tcPr>
            <w:tcW w:w="1976" w:type="dxa"/>
          </w:tcPr>
          <w:p w14:paraId="7B6EBA47" w14:textId="77777777" w:rsidR="0077656D" w:rsidRPr="00AF26B1" w:rsidRDefault="0077656D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 xml:space="preserve">Community Partners: </w:t>
            </w:r>
          </w:p>
          <w:p w14:paraId="61ED3565" w14:textId="10CBA440" w:rsidR="0077656D" w:rsidRPr="004D0C56" w:rsidRDefault="00A22DAE" w:rsidP="00C34D79">
            <w:pPr>
              <w:rPr>
                <w:rFonts w:asciiTheme="minorHAnsi" w:hAnsiTheme="minorHAnsi" w:cs="Arial"/>
                <w:i/>
              </w:rPr>
            </w:pPr>
            <w:proofErr w:type="gramStart"/>
            <w:r>
              <w:rPr>
                <w:rFonts w:asciiTheme="minorHAnsi" w:hAnsiTheme="minorHAnsi" w:cs="Arial"/>
                <w:i/>
                <w:sz w:val="18"/>
              </w:rPr>
              <w:t>List</w:t>
            </w:r>
            <w:proofErr w:type="gramEnd"/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 partners who will be involved in </w:t>
            </w:r>
            <w:r w:rsidR="004860D1" w:rsidRPr="004D0C56">
              <w:rPr>
                <w:rFonts w:asciiTheme="minorHAnsi" w:hAnsiTheme="minorHAnsi" w:cs="Arial"/>
                <w:i/>
                <w:sz w:val="18"/>
              </w:rPr>
              <w:t>the project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. </w:t>
            </w:r>
          </w:p>
        </w:tc>
        <w:tc>
          <w:tcPr>
            <w:tcW w:w="7384" w:type="dxa"/>
          </w:tcPr>
          <w:p w14:paraId="64266158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B87CD9" w:rsidRPr="004D0C56" w14:paraId="1B9232F7" w14:textId="77777777" w:rsidTr="00EF3062">
        <w:trPr>
          <w:trHeight w:val="998"/>
        </w:trPr>
        <w:tc>
          <w:tcPr>
            <w:tcW w:w="1976" w:type="dxa"/>
          </w:tcPr>
          <w:p w14:paraId="4C0B46A1" w14:textId="77777777" w:rsidR="00B87CD9" w:rsidRPr="00AF26B1" w:rsidRDefault="00B87CD9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>Leveraged Funds:</w:t>
            </w:r>
          </w:p>
          <w:p w14:paraId="14898312" w14:textId="568DCD8D" w:rsidR="00B87CD9" w:rsidRPr="00B87CD9" w:rsidRDefault="00B87CD9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What other funds have been leveraged to support this work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7384" w:type="dxa"/>
          </w:tcPr>
          <w:p w14:paraId="7A75FDB0" w14:textId="77777777" w:rsidR="00B87CD9" w:rsidRPr="004D0C56" w:rsidRDefault="00B87CD9" w:rsidP="00C34D79">
            <w:pPr>
              <w:rPr>
                <w:rFonts w:asciiTheme="minorHAnsi" w:hAnsiTheme="minorHAnsi" w:cs="Arial"/>
              </w:rPr>
            </w:pPr>
          </w:p>
        </w:tc>
      </w:tr>
      <w:tr w:rsidR="00EE1930" w:rsidRPr="004D0C56" w14:paraId="479B8D35" w14:textId="77777777" w:rsidTr="00EF3062">
        <w:trPr>
          <w:trHeight w:val="998"/>
        </w:trPr>
        <w:tc>
          <w:tcPr>
            <w:tcW w:w="1976" w:type="dxa"/>
          </w:tcPr>
          <w:p w14:paraId="2D1E9203" w14:textId="2F32BA81" w:rsidR="00EE1930" w:rsidRPr="00AF26B1" w:rsidRDefault="006B5E36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 xml:space="preserve">Food Access in </w:t>
            </w:r>
            <w:proofErr w:type="gramStart"/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>the Community</w:t>
            </w:r>
            <w:proofErr w:type="gramEnd"/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 xml:space="preserve"> </w:t>
            </w:r>
            <w:r w:rsidR="00EE1930" w:rsidRPr="00AF26B1">
              <w:rPr>
                <w:rFonts w:asciiTheme="minorHAnsi" w:hAnsiTheme="minorHAnsi" w:cs="Arial"/>
                <w:b/>
                <w:bCs/>
                <w:sz w:val="22"/>
              </w:rPr>
              <w:t>Strategies</w:t>
            </w:r>
          </w:p>
          <w:p w14:paraId="45A9935E" w14:textId="77777777" w:rsidR="00EE1930" w:rsidRDefault="00EE1930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What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strategy or strategies will you be working on? </w:t>
            </w:r>
          </w:p>
          <w:p w14:paraId="06E6F9A4" w14:textId="77777777" w:rsidR="002924CC" w:rsidRDefault="002924CC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  <w:p w14:paraId="2054C743" w14:textId="5F6A1BF8" w:rsidR="002924CC" w:rsidRDefault="002924CC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After selecting strategies, select your activities for each strategy.</w:t>
            </w:r>
          </w:p>
        </w:tc>
        <w:tc>
          <w:tcPr>
            <w:tcW w:w="7384" w:type="dxa"/>
          </w:tcPr>
          <w:p w14:paraId="06231B2A" w14:textId="7D452AA6" w:rsidR="00EE1930" w:rsidRPr="00AF26B1" w:rsidRDefault="00000000" w:rsidP="006B5E3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90399113"/>
              </w:sdtPr>
              <w:sdtContent>
                <w:r w:rsidR="00EE1930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1930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Breastfeeding Support                    </w:t>
            </w:r>
            <w:r w:rsidR="00EE1930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6243548"/>
              </w:sdtPr>
              <w:sdtContent>
                <w:r w:rsidR="006B5E36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Food Shelves</w:t>
            </w:r>
          </w:p>
          <w:p w14:paraId="67D70FDC" w14:textId="12BA0C70" w:rsidR="00EE1930" w:rsidRPr="00AF26B1" w:rsidRDefault="00000000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97101826"/>
              </w:sdtPr>
              <w:sdtContent>
                <w:r w:rsidR="00EE1930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1930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Community Based Agriculture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99540927"/>
              </w:sdtPr>
              <w:sdtContent>
                <w:r w:rsidR="006B5E36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Food Systems Planning &amp; Policy</w:t>
            </w:r>
          </w:p>
          <w:p w14:paraId="6763FA14" w14:textId="067BE222" w:rsidR="00EE1930" w:rsidRPr="00AF26B1" w:rsidRDefault="00000000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29618673"/>
              </w:sdtPr>
              <w:sdtContent>
                <w:r w:rsidR="00EE1930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1930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Farmers Markets            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53669009"/>
              </w:sdtPr>
              <w:sdtContent>
                <w:r w:rsidR="006B5E36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Hydration Access</w:t>
            </w:r>
          </w:p>
          <w:p w14:paraId="0A893D71" w14:textId="6182111F" w:rsidR="00EE1930" w:rsidRPr="00AF26B1" w:rsidRDefault="00000000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0045524"/>
              </w:sdtPr>
              <w:sdtContent>
                <w:r w:rsidR="00EE1930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1930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Food Guidelines                              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49179342"/>
              </w:sdtPr>
              <w:sdtContent>
                <w:r w:rsidR="006B5E36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Local Food Procurement</w:t>
            </w:r>
          </w:p>
          <w:p w14:paraId="1D8AFE0D" w14:textId="77777777" w:rsidR="006B5E36" w:rsidRDefault="006B5E36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60659729"/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Food &amp; Nutrition Security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E058E72" w14:textId="77777777" w:rsidR="002924CC" w:rsidRDefault="002924CC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AAA66C" w14:textId="77777777" w:rsidR="002924CC" w:rsidRDefault="002924CC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BE629B" w14:textId="77777777" w:rsidR="002924CC" w:rsidRDefault="002924CC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7512A2" w14:textId="77777777" w:rsidR="002924CC" w:rsidRDefault="002924CC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1D5407" w14:textId="77777777" w:rsidR="002924CC" w:rsidRDefault="002924CC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6D1A6C" w14:textId="02DC4263" w:rsidR="002924CC" w:rsidRPr="00AF26B1" w:rsidRDefault="002924CC" w:rsidP="00DC57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40F4" w:rsidRPr="004D0C56" w14:paraId="3AA35197" w14:textId="77777777" w:rsidTr="00EF3062">
        <w:trPr>
          <w:trHeight w:val="998"/>
        </w:trPr>
        <w:tc>
          <w:tcPr>
            <w:tcW w:w="1976" w:type="dxa"/>
          </w:tcPr>
          <w:p w14:paraId="227F4A8B" w14:textId="5E71524D" w:rsidR="00FB40F4" w:rsidRPr="008F5DA0" w:rsidRDefault="006B5E36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Breastfeeding Support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Activities</w:t>
            </w:r>
            <w:r w:rsidR="008F5DA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8F5DA0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</w:p>
        </w:tc>
        <w:tc>
          <w:tcPr>
            <w:tcW w:w="7384" w:type="dxa"/>
          </w:tcPr>
          <w:p w14:paraId="6A47FB35" w14:textId="0E23370C" w:rsidR="006B5E36" w:rsidRPr="00AF26B1" w:rsidRDefault="00000000" w:rsidP="006B5E36">
            <w:pPr>
              <w:pStyle w:val="LOGO"/>
              <w:spacing w:before="0" w:after="0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325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5E36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40F4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B5E36" w:rsidRPr="00AF26B1">
              <w:rPr>
                <w:rFonts w:asciiTheme="minorHAnsi" w:hAnsiTheme="minorHAnsi" w:cstheme="minorHAnsi"/>
                <w:sz w:val="18"/>
                <w:szCs w:val="18"/>
              </w:rPr>
              <w:t>Develop a lactation policy (Policy)</w:t>
            </w:r>
          </w:p>
          <w:p w14:paraId="667D149E" w14:textId="4086CAEA" w:rsidR="006B5E36" w:rsidRPr="00AF26B1" w:rsidRDefault="006B5E36" w:rsidP="006B5E36">
            <w:pPr>
              <w:pStyle w:val="LOGO"/>
              <w:spacing w:before="0" w:after="0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4297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>Implement a system to receive / provide donor milk (System)</w:t>
            </w:r>
          </w:p>
          <w:p w14:paraId="678CCE9B" w14:textId="35E24A39" w:rsidR="006B5E36" w:rsidRPr="00AF26B1" w:rsidRDefault="006B5E36" w:rsidP="006B5E36">
            <w:pPr>
              <w:pStyle w:val="LOGO"/>
              <w:spacing w:before="0" w:after="0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680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>Create Lactation Room or Lactation Tent to support lactating parents (Environment)</w:t>
            </w:r>
          </w:p>
          <w:p w14:paraId="085B88FF" w14:textId="3C6F2DAA" w:rsidR="00FB40F4" w:rsidRPr="00AF26B1" w:rsidRDefault="006B5E36" w:rsidP="008F5DA0">
            <w:pPr>
              <w:pStyle w:val="LOGO"/>
              <w:spacing w:before="0" w:after="0"/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705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</w:tr>
      <w:tr w:rsidR="00787F87" w:rsidRPr="004D0C56" w14:paraId="07BF4A52" w14:textId="77777777" w:rsidTr="007B7BAF">
        <w:tc>
          <w:tcPr>
            <w:tcW w:w="1976" w:type="dxa"/>
          </w:tcPr>
          <w:p w14:paraId="038E6E07" w14:textId="77777777" w:rsidR="00787F87" w:rsidRDefault="008F5DA0" w:rsidP="00EF30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Community Based Agriculture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Activities</w:t>
            </w:r>
          </w:p>
          <w:p w14:paraId="6A94702D" w14:textId="0A1FAD41" w:rsidR="008F5DA0" w:rsidRPr="00DE2C30" w:rsidRDefault="008F5DA0" w:rsidP="00EF3062">
            <w:pPr>
              <w:rPr>
                <w:rFonts w:asciiTheme="minorHAnsi" w:hAnsiTheme="minorHAnsi" w:cs="Arial"/>
                <w:i/>
                <w:sz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</w:p>
        </w:tc>
        <w:tc>
          <w:tcPr>
            <w:tcW w:w="7384" w:type="dxa"/>
          </w:tcPr>
          <w:p w14:paraId="5A501BAD" w14:textId="4EFE2D2B" w:rsidR="008F5DA0" w:rsidRPr="008F5DA0" w:rsidRDefault="0000000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3328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297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2297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F5DA0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F5DA0" w:rsidRPr="008F5DA0">
              <w:rPr>
                <w:rFonts w:asciiTheme="minorHAnsi" w:hAnsiTheme="minorHAnsi" w:cstheme="minorHAnsi"/>
                <w:sz w:val="18"/>
                <w:szCs w:val="18"/>
              </w:rPr>
              <w:t xml:space="preserve">Create or update garden policies (maintenance, volunteer policy, donation policy, rules for participants, </w:t>
            </w:r>
            <w:proofErr w:type="spellStart"/>
            <w:r w:rsidR="008F5DA0" w:rsidRPr="008F5DA0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="008F5DA0" w:rsidRPr="008F5DA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E7A8FD1" w14:textId="19357275" w:rsidR="008F5DA0" w:rsidRPr="008F5DA0" w:rsidRDefault="008F5DA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0757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Establish a system for garden produce to be donated or used locally</w:t>
            </w:r>
          </w:p>
          <w:p w14:paraId="6EEC48A6" w14:textId="7261EDBA" w:rsidR="008F5DA0" w:rsidRPr="008F5DA0" w:rsidRDefault="008F5DA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3417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8F5DA0">
              <w:rPr>
                <w:rFonts w:asciiTheme="minorHAnsi" w:hAnsiTheme="minorHAnsi" w:cstheme="minorHAnsi"/>
                <w:sz w:val="18"/>
                <w:szCs w:val="18"/>
              </w:rPr>
              <w:t xml:space="preserve">Establish a system for using the garden to educate a priority population (local school, low-income residents, </w:t>
            </w:r>
            <w:proofErr w:type="spellStart"/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53F26176" w14:textId="0752558F" w:rsidR="008F5DA0" w:rsidRPr="008F5DA0" w:rsidRDefault="008F5DA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6060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Start"/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Create</w:t>
            </w:r>
            <w:proofErr w:type="gramEnd"/>
            <w:r w:rsidRPr="008F5DA0">
              <w:rPr>
                <w:rFonts w:asciiTheme="minorHAnsi" w:hAnsiTheme="minorHAnsi" w:cstheme="minorHAnsi"/>
                <w:sz w:val="18"/>
                <w:szCs w:val="18"/>
              </w:rPr>
              <w:t xml:space="preserve"> new community garden to serve priority population</w:t>
            </w:r>
          </w:p>
          <w:p w14:paraId="1491CA81" w14:textId="734BEEEC" w:rsidR="008F5DA0" w:rsidRPr="008F5DA0" w:rsidRDefault="008F5DA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9037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Expand existing community garden to serve priority population</w:t>
            </w:r>
          </w:p>
          <w:p w14:paraId="38127A26" w14:textId="51625E2B" w:rsidR="008F5DA0" w:rsidRPr="00AF26B1" w:rsidRDefault="008F5DA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989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8F5DA0">
              <w:rPr>
                <w:rFonts w:asciiTheme="minorHAnsi" w:hAnsiTheme="minorHAnsi" w:cstheme="minorHAnsi"/>
                <w:sz w:val="18"/>
                <w:szCs w:val="18"/>
              </w:rPr>
              <w:t xml:space="preserve">Upgrade garden to improve accessibility (for seniors, disability community </w:t>
            </w:r>
            <w:proofErr w:type="spellStart"/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8F5DA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78AA8D98" w14:textId="77D0C47F" w:rsidR="008F5DA0" w:rsidRPr="008F5DA0" w:rsidRDefault="008F5DA0" w:rsidP="008F5D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7950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  <w:p w14:paraId="115512CF" w14:textId="37E4E1FE" w:rsidR="00216590" w:rsidRPr="00AF26B1" w:rsidRDefault="00216590" w:rsidP="00FB40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16590" w:rsidRPr="004D0C56" w14:paraId="5F392F81" w14:textId="77777777" w:rsidTr="007B7BAF">
        <w:tc>
          <w:tcPr>
            <w:tcW w:w="1976" w:type="dxa"/>
          </w:tcPr>
          <w:p w14:paraId="38ED0CAA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Farmers Markets</w:t>
            </w:r>
          </w:p>
          <w:p w14:paraId="200FB3FF" w14:textId="3117B706" w:rsidR="00216590" w:rsidRPr="00EE1930" w:rsidRDefault="008F5DA0" w:rsidP="00C34D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7384" w:type="dxa"/>
          </w:tcPr>
          <w:p w14:paraId="45E195DC" w14:textId="270C14C3" w:rsidR="008F5DA0" w:rsidRPr="00AF26B1" w:rsidRDefault="008F5DA0" w:rsidP="008F5DA0">
            <w:pPr>
              <w:pStyle w:val="LOGO"/>
              <w:spacing w:before="0"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21165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Start new farmers market </w:t>
            </w:r>
          </w:p>
          <w:p w14:paraId="7A3EEC8A" w14:textId="053D9865" w:rsidR="008F5DA0" w:rsidRPr="00AF26B1" w:rsidRDefault="008F5DA0" w:rsidP="008F5DA0">
            <w:pPr>
              <w:pStyle w:val="LOGO"/>
              <w:spacing w:before="0"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5942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Create or update market policies related to food access (SNAP acceptance, vendor training on nutrition programs, etc) (Policy) </w:t>
            </w:r>
          </w:p>
          <w:p w14:paraId="5B055F3F" w14:textId="5827AC48" w:rsidR="008F5DA0" w:rsidRPr="00AF26B1" w:rsidRDefault="008F5DA0" w:rsidP="008F5DA0">
            <w:pPr>
              <w:pStyle w:val="LOGO"/>
              <w:spacing w:before="0"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2210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Support market to start/sustain accepting nutrition benefits (SNAP, WIC-FMNP, Senior-FMNP)</w:t>
            </w:r>
          </w:p>
          <w:p w14:paraId="7823CA20" w14:textId="2A75F3AE" w:rsidR="008F5DA0" w:rsidRPr="00AF26B1" w:rsidRDefault="008F5DA0" w:rsidP="008F5DA0">
            <w:pPr>
              <w:pStyle w:val="LOGO"/>
              <w:spacing w:before="0"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899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Support market to implement/sustain nutrition incentive program (Market Bucks, PoP, etc)</w:t>
            </w:r>
          </w:p>
          <w:p w14:paraId="100E3074" w14:textId="3073547D" w:rsidR="008F5DA0" w:rsidRPr="00AF26B1" w:rsidRDefault="008F5DA0" w:rsidP="008F5DA0">
            <w:pPr>
              <w:pStyle w:val="LOGO"/>
              <w:spacing w:before="0"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3796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Support market with signage or supplies to promote access for priority populations</w:t>
            </w:r>
          </w:p>
          <w:p w14:paraId="1579081E" w14:textId="7E1BA331" w:rsidR="00FB40F4" w:rsidRPr="00AF26B1" w:rsidRDefault="008F5DA0" w:rsidP="00DF0A1D">
            <w:pPr>
              <w:pStyle w:val="LOGO"/>
              <w:spacing w:before="0"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1478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</w:p>
        </w:tc>
      </w:tr>
      <w:tr w:rsidR="00216590" w:rsidRPr="004D0C56" w14:paraId="027D9380" w14:textId="77777777" w:rsidTr="007B7BAF">
        <w:tc>
          <w:tcPr>
            <w:tcW w:w="1976" w:type="dxa"/>
          </w:tcPr>
          <w:p w14:paraId="24D33F68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Food Guidelines  </w:t>
            </w:r>
          </w:p>
          <w:p w14:paraId="2E1618A8" w14:textId="721ED373" w:rsidR="00216590" w:rsidRPr="00EE1930" w:rsidRDefault="008F5DA0" w:rsidP="00C34D79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7384" w:type="dxa"/>
          </w:tcPr>
          <w:p w14:paraId="08A705BD" w14:textId="2DF3CB37" w:rsidR="00DF0A1D" w:rsidRPr="00AF26B1" w:rsidRDefault="00000000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2346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0A1D"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2297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F0A1D"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Establish / update food guidelines for concessions at a community location </w:t>
            </w:r>
          </w:p>
          <w:p w14:paraId="0A93E35A" w14:textId="4FD16A87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8055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Establish / update vending guidelines at a community location </w:t>
            </w:r>
          </w:p>
          <w:p w14:paraId="6685B64E" w14:textId="07F12D73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0854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Develop system for communicating new / updated food guidelines to vendors and/or distributors</w:t>
            </w:r>
          </w:p>
          <w:p w14:paraId="32AFBA89" w14:textId="20B3B37C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9820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Develop system for communicating new / updated food guidelines to consumers </w:t>
            </w:r>
          </w:p>
          <w:p w14:paraId="1A93D856" w14:textId="292186F1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7481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Improvements to retail locations to support new food guidelines (displays, signage, coolers etc) </w:t>
            </w:r>
          </w:p>
          <w:p w14:paraId="20BCB522" w14:textId="57128F98" w:rsidR="000130E7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4437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</w:p>
        </w:tc>
      </w:tr>
      <w:tr w:rsidR="008F5DA0" w:rsidRPr="004D0C56" w14:paraId="2E51B493" w14:textId="77777777" w:rsidTr="007B7BAF">
        <w:tc>
          <w:tcPr>
            <w:tcW w:w="1976" w:type="dxa"/>
          </w:tcPr>
          <w:p w14:paraId="55115016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Food &amp; Nutrition Security  </w:t>
            </w:r>
          </w:p>
          <w:p w14:paraId="68A70F49" w14:textId="6A223D1B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7384" w:type="dxa"/>
          </w:tcPr>
          <w:p w14:paraId="2A2B4D3B" w14:textId="51A378A1" w:rsidR="00DF0A1D" w:rsidRPr="00AF26B1" w:rsidRDefault="00DF0A1D" w:rsidP="00DF0A1D">
            <w:pPr>
              <w:pStyle w:val="LOGO"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744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Establish or update organizational policy related to food and nutrition security</w:t>
            </w:r>
          </w:p>
          <w:p w14:paraId="5A3E972A" w14:textId="319275FD" w:rsidR="00DF0A1D" w:rsidRPr="00AF26B1" w:rsidRDefault="00DF0A1D" w:rsidP="00DF0A1D">
            <w:pPr>
              <w:pStyle w:val="LOGO"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568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Establish / support a system for food distribution to priority population(s)</w:t>
            </w:r>
          </w:p>
          <w:p w14:paraId="2E3A1215" w14:textId="12552EDB" w:rsidR="00DF0A1D" w:rsidRPr="00AF26B1" w:rsidRDefault="00DF0A1D" w:rsidP="00DF0A1D">
            <w:pPr>
              <w:pStyle w:val="LOGO"/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6829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Changes to support or expand community meals or food distribution for priority populations (seniors, low-income residents, etc.)</w:t>
            </w:r>
          </w:p>
          <w:p w14:paraId="6C024659" w14:textId="68F34107" w:rsidR="008F5DA0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0252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</w:p>
        </w:tc>
      </w:tr>
      <w:tr w:rsidR="008F5DA0" w:rsidRPr="004D0C56" w14:paraId="79AD8780" w14:textId="77777777" w:rsidTr="007B7BAF">
        <w:tc>
          <w:tcPr>
            <w:tcW w:w="1976" w:type="dxa"/>
          </w:tcPr>
          <w:p w14:paraId="6CF32AE2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Food Shelves</w:t>
            </w:r>
          </w:p>
          <w:p w14:paraId="264A32DF" w14:textId="75A52E75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7384" w:type="dxa"/>
          </w:tcPr>
          <w:p w14:paraId="35736514" w14:textId="5B2A8FB2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0196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SuperShelf Transformation </w:t>
            </w:r>
          </w:p>
          <w:p w14:paraId="26F983E3" w14:textId="09FD72D2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27146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Develop / update food shelf policies (stocking standards, staff training policies, etc) </w:t>
            </w:r>
          </w:p>
          <w:p w14:paraId="4D456A37" w14:textId="3AA29366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8024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Develop a system to reduce food waste </w:t>
            </w:r>
          </w:p>
          <w:p w14:paraId="7B089625" w14:textId="198FBF17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7370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Develop / improve systems to improve food shelf capacity / efficiency </w:t>
            </w:r>
          </w:p>
          <w:p w14:paraId="1375054D" w14:textId="5C5C143B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6224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Develop / improve systems to improve customer experience (e.g. implement client choice) </w:t>
            </w:r>
          </w:p>
          <w:p w14:paraId="0B591831" w14:textId="2C127D42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3307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Establish a new food shelf </w:t>
            </w:r>
          </w:p>
          <w:p w14:paraId="7401D2A2" w14:textId="18AA925F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3984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Expand existing food shelf capacity (additional refrigeration, freezers, tables, storage space etc.) </w:t>
            </w:r>
          </w:p>
          <w:p w14:paraId="04FA91F5" w14:textId="61B7F547" w:rsidR="00DF0A1D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0394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Upgrades to existing space to improve customer experience (new paint, shelving, flooring, </w:t>
            </w:r>
            <w:r w:rsidR="00AF26B1">
              <w:rPr>
                <w:rFonts w:asciiTheme="minorHAnsi" w:hAnsiTheme="minorHAnsi" w:cstheme="minorHAnsi"/>
                <w:sz w:val="18"/>
                <w:szCs w:val="18"/>
              </w:rPr>
              <w:t>etc)</w:t>
            </w:r>
          </w:p>
          <w:p w14:paraId="078E505C" w14:textId="5716C0DC" w:rsidR="008F5DA0" w:rsidRPr="00AF26B1" w:rsidRDefault="00DF0A1D" w:rsidP="00DF0A1D">
            <w:pPr>
              <w:pStyle w:val="LOGO"/>
              <w:spacing w:before="0" w:after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6477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</w:p>
        </w:tc>
      </w:tr>
      <w:tr w:rsidR="008F5DA0" w:rsidRPr="004D0C56" w14:paraId="4AAA1D13" w14:textId="77777777" w:rsidTr="00AF26B1">
        <w:trPr>
          <w:trHeight w:val="863"/>
        </w:trPr>
        <w:tc>
          <w:tcPr>
            <w:tcW w:w="1976" w:type="dxa"/>
          </w:tcPr>
          <w:p w14:paraId="7B6EBA9D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Food Systems Planning &amp; Policy</w:t>
            </w:r>
          </w:p>
          <w:p w14:paraId="48C5DD3C" w14:textId="5B81936C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7384" w:type="dxa"/>
          </w:tcPr>
          <w:p w14:paraId="54A4B971" w14:textId="0D066672" w:rsidR="00AF26B1" w:rsidRPr="00AF26B1" w:rsidRDefault="00AF26B1" w:rsidP="00AF26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2706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Community Food Systems Economic Development Planning</w:t>
            </w:r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Policy</w:t>
            </w:r>
          </w:p>
          <w:p w14:paraId="7B034C4E" w14:textId="1266F422" w:rsidR="00AF26B1" w:rsidRPr="00AF26B1" w:rsidRDefault="00AF26B1" w:rsidP="00AF26B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312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Farmland Protection Planning Policy</w:t>
            </w:r>
          </w:p>
          <w:p w14:paraId="69C521AF" w14:textId="73BFF17B" w:rsidR="008F5DA0" w:rsidRPr="00AF26B1" w:rsidRDefault="00AF26B1" w:rsidP="00FB40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3894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</w:p>
        </w:tc>
      </w:tr>
      <w:tr w:rsidR="008F5DA0" w:rsidRPr="004D0C56" w14:paraId="49E0475C" w14:textId="77777777" w:rsidTr="007B7BAF">
        <w:tc>
          <w:tcPr>
            <w:tcW w:w="1976" w:type="dxa"/>
          </w:tcPr>
          <w:p w14:paraId="5B94018E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Hydration Access</w:t>
            </w:r>
          </w:p>
          <w:p w14:paraId="11E235AD" w14:textId="580C9D4B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7384" w:type="dxa"/>
          </w:tcPr>
          <w:p w14:paraId="076A8E11" w14:textId="28A6A1D3" w:rsidR="00DF0A1D" w:rsidRPr="00DF0A1D" w:rsidRDefault="00DF0A1D" w:rsidP="00DF0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1741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F0A1D">
              <w:rPr>
                <w:rFonts w:asciiTheme="minorHAnsi" w:hAnsiTheme="minorHAnsi" w:cstheme="minorHAnsi"/>
                <w:sz w:val="18"/>
                <w:szCs w:val="18"/>
              </w:rPr>
              <w:t xml:space="preserve">Develop / update policies related to beverages </w:t>
            </w:r>
          </w:p>
          <w:p w14:paraId="1DD8CD56" w14:textId="38079D52" w:rsidR="00DF0A1D" w:rsidRPr="00DF0A1D" w:rsidRDefault="00DF0A1D" w:rsidP="00DF0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5713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F0A1D">
              <w:rPr>
                <w:rFonts w:asciiTheme="minorHAnsi" w:hAnsiTheme="minorHAnsi" w:cstheme="minorHAnsi"/>
                <w:sz w:val="18"/>
                <w:szCs w:val="18"/>
              </w:rPr>
              <w:t>Establish a policy or agreement related to maintaining hydration access infrastructure (e.g. Park board will winterize outdoor hydration station)</w:t>
            </w:r>
          </w:p>
          <w:p w14:paraId="214A27B2" w14:textId="562A1CFB" w:rsidR="00DF0A1D" w:rsidRPr="00DF0A1D" w:rsidRDefault="00DF0A1D" w:rsidP="00DF0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0001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F0A1D">
              <w:rPr>
                <w:rFonts w:asciiTheme="minorHAnsi" w:hAnsiTheme="minorHAnsi" w:cstheme="minorHAnsi"/>
                <w:sz w:val="18"/>
                <w:szCs w:val="18"/>
              </w:rPr>
              <w:t>Install hydration station / drinking fountain that is accessible by the community</w:t>
            </w:r>
          </w:p>
          <w:p w14:paraId="2E31DC61" w14:textId="2CB10288" w:rsidR="008F5DA0" w:rsidRPr="00AF26B1" w:rsidRDefault="00DF0A1D" w:rsidP="00DF0A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4842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</w:p>
        </w:tc>
      </w:tr>
      <w:tr w:rsidR="008F5DA0" w:rsidRPr="004D0C56" w14:paraId="2E8DCF07" w14:textId="77777777" w:rsidTr="007B7BAF">
        <w:tc>
          <w:tcPr>
            <w:tcW w:w="1976" w:type="dxa"/>
          </w:tcPr>
          <w:p w14:paraId="1BB52343" w14:textId="77777777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Local Food Procurement</w:t>
            </w:r>
          </w:p>
          <w:p w14:paraId="4F1E221B" w14:textId="6BA5C07A" w:rsidR="008F5DA0" w:rsidRDefault="008F5DA0" w:rsidP="00C3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Select activities if working in this strategy.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</w:t>
            </w:r>
          </w:p>
        </w:tc>
        <w:tc>
          <w:tcPr>
            <w:tcW w:w="7384" w:type="dxa"/>
          </w:tcPr>
          <w:p w14:paraId="3623717D" w14:textId="04596342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5096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Create or update a policy around local food procurement</w:t>
            </w:r>
          </w:p>
          <w:p w14:paraId="08C588B4" w14:textId="3952584D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98094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Establish or expand a system to connect local producers with organizations to support local food procurement </w:t>
            </w:r>
          </w:p>
          <w:p w14:paraId="1D1A0F06" w14:textId="5771502F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1931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Establish or expand a system to facilitate the procurement of local foods</w:t>
            </w:r>
          </w:p>
          <w:p w14:paraId="0BBF2469" w14:textId="1E0DBD9D" w:rsidR="00DF0A1D" w:rsidRPr="00AF26B1" w:rsidRDefault="00DF0A1D" w:rsidP="00DF0A1D">
            <w:pPr>
              <w:pStyle w:val="LOGO"/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7870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Support communication campaign(s) to promote the policy &amp; systems changes for local food procurement </w:t>
            </w:r>
          </w:p>
          <w:p w14:paraId="520F4318" w14:textId="678FAC65" w:rsidR="008F5DA0" w:rsidRPr="00AF26B1" w:rsidRDefault="00DF0A1D" w:rsidP="00FB40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9864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26B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F26B1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</w:p>
        </w:tc>
      </w:tr>
      <w:tr w:rsidR="00837BB4" w:rsidRPr="004D0C56" w14:paraId="75F2EEC0" w14:textId="77777777" w:rsidTr="00B87CD9">
        <w:trPr>
          <w:trHeight w:val="989"/>
        </w:trPr>
        <w:tc>
          <w:tcPr>
            <w:tcW w:w="1976" w:type="dxa"/>
          </w:tcPr>
          <w:p w14:paraId="5092EB54" w14:textId="77777777" w:rsidR="00837BB4" w:rsidRPr="00AF26B1" w:rsidRDefault="00574403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 xml:space="preserve">Activities targeted </w:t>
            </w:r>
            <w:proofErr w:type="gramStart"/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>to</w:t>
            </w:r>
            <w:proofErr w:type="gramEnd"/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 xml:space="preserve">:  </w:t>
            </w:r>
          </w:p>
          <w:p w14:paraId="2F5AD08E" w14:textId="6655CC02" w:rsidR="00574403" w:rsidRDefault="00574403" w:rsidP="00C34D79">
            <w:pPr>
              <w:rPr>
                <w:rFonts w:asciiTheme="minorHAnsi" w:hAnsiTheme="minorHAnsi" w:cs="Arial"/>
                <w:sz w:val="22"/>
              </w:rPr>
            </w:pPr>
            <w:r w:rsidRPr="00574403">
              <w:rPr>
                <w:rFonts w:cs="Arial"/>
                <w:bCs/>
                <w:i/>
              </w:rPr>
              <w:t>(check applicable boxes)</w:t>
            </w:r>
          </w:p>
        </w:tc>
        <w:tc>
          <w:tcPr>
            <w:tcW w:w="7384" w:type="dxa"/>
          </w:tcPr>
          <w:p w14:paraId="5E9032B6" w14:textId="77777777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7375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403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74403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60+</w:t>
            </w:r>
          </w:p>
          <w:p w14:paraId="5CF665FA" w14:textId="6BB37646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215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18 and under</w:t>
            </w:r>
          </w:p>
          <w:p w14:paraId="1F309F6F" w14:textId="21AC57DD" w:rsid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3567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low-income backgrounds</w:t>
            </w:r>
          </w:p>
          <w:p w14:paraId="39783259" w14:textId="527D0818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888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of color and American Indians</w:t>
            </w:r>
          </w:p>
          <w:p w14:paraId="5330414B" w14:textId="686F535E" w:rsidR="00B87CD9" w:rsidRP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8658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 People with disabilities</w:t>
            </w:r>
          </w:p>
          <w:p w14:paraId="7D45C697" w14:textId="2761155B" w:rsidR="00B87CD9" w:rsidRDefault="00000000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995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mental illness</w:t>
            </w:r>
          </w:p>
          <w:p w14:paraId="5DD2AAE5" w14:textId="6537618A" w:rsidR="00837BB4" w:rsidRPr="00B87CD9" w:rsidRDefault="00000000" w:rsidP="0057440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101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None of the above</w:t>
            </w:r>
          </w:p>
        </w:tc>
      </w:tr>
      <w:tr w:rsidR="00534EE2" w:rsidRPr="004D0C56" w14:paraId="3353040E" w14:textId="77777777" w:rsidTr="00AF26B1">
        <w:trPr>
          <w:trHeight w:val="2303"/>
        </w:trPr>
        <w:tc>
          <w:tcPr>
            <w:tcW w:w="1976" w:type="dxa"/>
          </w:tcPr>
          <w:p w14:paraId="37501881" w14:textId="5038619A" w:rsidR="00534EE2" w:rsidRPr="00AF26B1" w:rsidRDefault="00534EE2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>Goal(s):</w:t>
            </w:r>
          </w:p>
        </w:tc>
        <w:tc>
          <w:tcPr>
            <w:tcW w:w="7384" w:type="dxa"/>
          </w:tcPr>
          <w:p w14:paraId="16C8E056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7690314A" w14:textId="77777777" w:rsidTr="0077656D">
        <w:tc>
          <w:tcPr>
            <w:tcW w:w="1976" w:type="dxa"/>
          </w:tcPr>
          <w:p w14:paraId="46EB36D4" w14:textId="77777777" w:rsidR="00534EE2" w:rsidRPr="00AF26B1" w:rsidRDefault="00534EE2" w:rsidP="00C34D79">
            <w:pPr>
              <w:rPr>
                <w:rFonts w:asciiTheme="minorHAnsi" w:hAnsiTheme="minorHAnsi" w:cs="Arial"/>
                <w:b/>
                <w:bCs/>
                <w:sz w:val="22"/>
              </w:rPr>
            </w:pPr>
            <w:r w:rsidRPr="00AF26B1">
              <w:rPr>
                <w:rFonts w:asciiTheme="minorHAnsi" w:hAnsiTheme="minorHAnsi" w:cs="Arial"/>
                <w:b/>
                <w:bCs/>
                <w:sz w:val="22"/>
              </w:rPr>
              <w:t>Objective(s):</w:t>
            </w:r>
          </w:p>
          <w:p w14:paraId="03BE3A9C" w14:textId="48A34D30" w:rsidR="00534EE2" w:rsidRPr="0077656D" w:rsidRDefault="00534EE2" w:rsidP="00C34D79">
            <w:pPr>
              <w:rPr>
                <w:rFonts w:asciiTheme="minorHAnsi" w:hAnsiTheme="minorHAnsi" w:cs="Arial"/>
                <w:sz w:val="22"/>
              </w:rPr>
            </w:pPr>
            <w:r w:rsidRPr="004D0C56">
              <w:rPr>
                <w:rFonts w:asciiTheme="minorHAnsi" w:hAnsiTheme="minorHAnsi" w:cs="Arial"/>
                <w:i/>
                <w:sz w:val="18"/>
                <w:szCs w:val="18"/>
              </w:rPr>
              <w:t>Objectives should be specific, measurable and have a defined completion date</w:t>
            </w:r>
          </w:p>
        </w:tc>
        <w:tc>
          <w:tcPr>
            <w:tcW w:w="7384" w:type="dxa"/>
          </w:tcPr>
          <w:p w14:paraId="4F65A23C" w14:textId="77777777" w:rsidR="00534EE2" w:rsidRDefault="00534EE2" w:rsidP="00C34D79">
            <w:pPr>
              <w:rPr>
                <w:rFonts w:asciiTheme="minorHAnsi" w:hAnsiTheme="minorHAnsi" w:cs="Arial"/>
              </w:rPr>
            </w:pPr>
          </w:p>
          <w:p w14:paraId="6F2217D7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2C69B36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3319F68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30DEBFDC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189CA6F5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270A44F5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E19EC6B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6FF46D7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1D1D96F7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7B9D400B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016913CC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1F96428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467CD07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4C2A6CFF" w14:textId="77777777" w:rsidR="00AF26B1" w:rsidRDefault="00AF26B1" w:rsidP="00C34D79">
            <w:pPr>
              <w:rPr>
                <w:rFonts w:asciiTheme="minorHAnsi" w:hAnsiTheme="minorHAnsi" w:cs="Arial"/>
              </w:rPr>
            </w:pPr>
          </w:p>
          <w:p w14:paraId="33DB13B7" w14:textId="77777777" w:rsidR="00AF26B1" w:rsidRPr="004D0C56" w:rsidRDefault="00AF26B1" w:rsidP="00C34D79">
            <w:pPr>
              <w:rPr>
                <w:rFonts w:asciiTheme="minorHAnsi" w:hAnsiTheme="minorHAnsi" w:cs="Arial"/>
              </w:rPr>
            </w:pPr>
          </w:p>
        </w:tc>
      </w:tr>
      <w:tr w:rsidR="00534EE2" w:rsidRPr="004D0C56" w14:paraId="3F184D17" w14:textId="77777777" w:rsidTr="00AF26B1">
        <w:trPr>
          <w:trHeight w:val="12095"/>
        </w:trPr>
        <w:tc>
          <w:tcPr>
            <w:tcW w:w="1976" w:type="dxa"/>
          </w:tcPr>
          <w:p w14:paraId="1D3F988A" w14:textId="78482FFC" w:rsidR="00534EE2" w:rsidRPr="004D0C56" w:rsidRDefault="00534EE2" w:rsidP="00C34D79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77656D">
              <w:rPr>
                <w:rFonts w:asciiTheme="minorHAnsi" w:hAnsiTheme="minorHAnsi" w:cs="Arial"/>
                <w:sz w:val="22"/>
              </w:rPr>
              <w:lastRenderedPageBreak/>
              <w:t>Project Narrative:</w:t>
            </w:r>
          </w:p>
        </w:tc>
        <w:tc>
          <w:tcPr>
            <w:tcW w:w="7384" w:type="dxa"/>
          </w:tcPr>
          <w:p w14:paraId="0465D016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50EC8115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1C20D919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  <w:p w14:paraId="2BCBA8D2" w14:textId="77777777" w:rsidR="00534EE2" w:rsidRPr="004D0C56" w:rsidRDefault="00534EE2" w:rsidP="00C34D79">
            <w:pPr>
              <w:rPr>
                <w:rFonts w:asciiTheme="minorHAnsi" w:hAnsiTheme="minorHAnsi" w:cs="Arial"/>
              </w:rPr>
            </w:pPr>
          </w:p>
        </w:tc>
      </w:tr>
    </w:tbl>
    <w:p w14:paraId="5F98387E" w14:textId="1E75CF01" w:rsidR="0078661A" w:rsidRPr="0078661A" w:rsidRDefault="0078661A" w:rsidP="0056739D">
      <w:pPr>
        <w:tabs>
          <w:tab w:val="left" w:pos="2496"/>
        </w:tabs>
        <w:rPr>
          <w:rFonts w:asciiTheme="minorHAnsi" w:hAnsiTheme="minorHAnsi"/>
          <w:sz w:val="22"/>
          <w:szCs w:val="22"/>
        </w:rPr>
        <w:sectPr w:rsidR="0078661A" w:rsidRPr="0078661A" w:rsidSect="00C92FF3">
          <w:headerReference w:type="default" r:id="rId8"/>
          <w:footerReference w:type="default" r:id="rId9"/>
          <w:pgSz w:w="12240" w:h="15840"/>
          <w:pgMar w:top="1080" w:right="1800" w:bottom="1080" w:left="1800" w:header="720" w:footer="720" w:gutter="0"/>
          <w:cols w:space="720"/>
          <w:docGrid w:linePitch="360"/>
        </w:sectPr>
      </w:pPr>
    </w:p>
    <w:p w14:paraId="6DBC1A5B" w14:textId="77777777" w:rsidR="005B706A" w:rsidRPr="000C098D" w:rsidRDefault="005B706A" w:rsidP="009C7D71">
      <w:pPr>
        <w:rPr>
          <w:rFonts w:asciiTheme="minorHAnsi" w:hAnsiTheme="minorHAnsi"/>
          <w:sz w:val="22"/>
          <w:szCs w:val="22"/>
        </w:rPr>
      </w:pPr>
    </w:p>
    <w:tbl>
      <w:tblPr>
        <w:tblW w:w="13730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ook w:val="0000" w:firstRow="0" w:lastRow="0" w:firstColumn="0" w:lastColumn="0" w:noHBand="0" w:noVBand="0"/>
      </w:tblPr>
      <w:tblGrid>
        <w:gridCol w:w="4435"/>
        <w:gridCol w:w="2610"/>
        <w:gridCol w:w="1800"/>
        <w:gridCol w:w="2250"/>
        <w:gridCol w:w="2359"/>
        <w:gridCol w:w="251"/>
        <w:gridCol w:w="25"/>
      </w:tblGrid>
      <w:tr w:rsidR="00957C9D" w:rsidRPr="000C098D" w14:paraId="31703416" w14:textId="77777777" w:rsidTr="008F6597">
        <w:trPr>
          <w:trHeight w:val="244"/>
          <w:jc w:val="center"/>
        </w:trPr>
        <w:tc>
          <w:tcPr>
            <w:tcW w:w="13454" w:type="dxa"/>
            <w:gridSpan w:val="5"/>
            <w:tcBorders>
              <w:top w:val="single" w:sz="8" w:space="0" w:color="4F81BD"/>
            </w:tcBorders>
            <w:shd w:val="clear" w:color="auto" w:fill="4F81BD"/>
          </w:tcPr>
          <w:p w14:paraId="644BF411" w14:textId="7FC7DDC4" w:rsidR="00957C9D" w:rsidRPr="0077656D" w:rsidRDefault="00957C9D" w:rsidP="008F6597">
            <w:pPr>
              <w:jc w:val="center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Project Action Plan (January 1,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</w:t>
            </w:r>
            <w:r w:rsidR="00EE1930">
              <w:rPr>
                <w:rFonts w:asciiTheme="minorHAnsi" w:hAnsiTheme="minorHAnsi" w:cs="Arial"/>
                <w:color w:val="FFFFFF" w:themeColor="background1"/>
                <w:sz w:val="24"/>
              </w:rPr>
              <w:t>6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– September 30,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</w:t>
            </w:r>
            <w:r w:rsidR="00EE1930">
              <w:rPr>
                <w:rFonts w:asciiTheme="minorHAnsi" w:hAnsiTheme="minorHAnsi" w:cs="Arial"/>
                <w:color w:val="FFFFFF" w:themeColor="background1"/>
                <w:sz w:val="24"/>
              </w:rPr>
              <w:t>6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 xml:space="preserve">)  </w:t>
            </w:r>
          </w:p>
          <w:p w14:paraId="50DF164D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Cs/>
                <w:i/>
                <w:color w:val="FFFFFF"/>
                <w:sz w:val="24"/>
                <w:szCs w:val="22"/>
              </w:rPr>
            </w:pPr>
            <w:r w:rsidRPr="00BA02C1">
              <w:rPr>
                <w:rFonts w:asciiTheme="minorHAnsi" w:hAnsiTheme="minorHAnsi"/>
                <w:bCs/>
                <w:i/>
                <w:color w:val="FFFFFF"/>
                <w:sz w:val="22"/>
                <w:szCs w:val="22"/>
              </w:rPr>
              <w:t>Please add more lines as needed.</w:t>
            </w:r>
          </w:p>
        </w:tc>
        <w:tc>
          <w:tcPr>
            <w:tcW w:w="276" w:type="dxa"/>
            <w:gridSpan w:val="2"/>
            <w:tcBorders>
              <w:top w:val="single" w:sz="8" w:space="0" w:color="4F81BD"/>
            </w:tcBorders>
            <w:shd w:val="clear" w:color="auto" w:fill="4F81BD"/>
          </w:tcPr>
          <w:p w14:paraId="196777EB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57C9D" w:rsidRPr="000C098D" w14:paraId="4613F53D" w14:textId="77777777" w:rsidTr="008F6597">
        <w:trPr>
          <w:gridAfter w:val="1"/>
          <w:wAfter w:w="25" w:type="dxa"/>
          <w:trHeight w:val="487"/>
          <w:jc w:val="center"/>
        </w:trPr>
        <w:tc>
          <w:tcPr>
            <w:tcW w:w="4435" w:type="dxa"/>
            <w:shd w:val="clear" w:color="auto" w:fill="DBE5F1"/>
          </w:tcPr>
          <w:p w14:paraId="388AEEE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Specific Activities Proposed </w:t>
            </w:r>
          </w:p>
          <w:p w14:paraId="44FD107B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i/>
                <w:sz w:val="20"/>
              </w:rPr>
              <w:t>The specific activities that will lead to the achievement of the reportable milestone in the timeframe. If a milestone has already been achieved by all your partner sites, write “Milestone Achieved.”</w:t>
            </w:r>
          </w:p>
        </w:tc>
        <w:tc>
          <w:tcPr>
            <w:tcW w:w="2610" w:type="dxa"/>
            <w:shd w:val="clear" w:color="auto" w:fill="DBE5F1"/>
          </w:tcPr>
          <w:p w14:paraId="3B6E075D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Person(s)</w:t>
            </w: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Responsible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071D5BF9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>Staff persons responsible for completing the milestone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.</w:t>
            </w:r>
          </w:p>
        </w:tc>
        <w:tc>
          <w:tcPr>
            <w:tcW w:w="1800" w:type="dxa"/>
            <w:shd w:val="clear" w:color="auto" w:fill="DBE5F1"/>
          </w:tcPr>
          <w:p w14:paraId="0C5E0320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Timeframe</w:t>
            </w:r>
          </w:p>
          <w:p w14:paraId="0DAAA7CA" w14:textId="77777777" w:rsidR="00957C9D" w:rsidRPr="0065725F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Quarter in w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hich 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m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>ilestone will be completed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by.</w:t>
            </w:r>
          </w:p>
        </w:tc>
        <w:tc>
          <w:tcPr>
            <w:tcW w:w="2250" w:type="dxa"/>
            <w:shd w:val="clear" w:color="auto" w:fill="DBE5F1"/>
          </w:tcPr>
          <w:p w14:paraId="66F39698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  <w:p w14:paraId="29E5377C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Provide necessary</w:t>
            </w: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budget for each milestone and description of how those funds will be used. </w:t>
            </w:r>
          </w:p>
        </w:tc>
        <w:tc>
          <w:tcPr>
            <w:tcW w:w="2610" w:type="dxa"/>
            <w:gridSpan w:val="2"/>
            <w:shd w:val="clear" w:color="auto" w:fill="DBE5F1"/>
          </w:tcPr>
          <w:p w14:paraId="598E69F6" w14:textId="77777777" w:rsidR="00957C9D" w:rsidRPr="001D45D6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D45D6">
              <w:rPr>
                <w:rFonts w:asciiTheme="minorHAnsi" w:hAnsiTheme="minorHAnsi"/>
                <w:b/>
                <w:bCs/>
                <w:sz w:val="22"/>
                <w:szCs w:val="22"/>
              </w:rPr>
              <w:t>Required Match</w:t>
            </w:r>
          </w:p>
          <w:p w14:paraId="4783DB02" w14:textId="77777777" w:rsidR="00957C9D" w:rsidRPr="003F2220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 w:rsidRPr="001D45D6">
              <w:rPr>
                <w:rFonts w:asciiTheme="minorHAnsi" w:hAnsiTheme="minorHAnsi"/>
                <w:bCs/>
                <w:i/>
                <w:sz w:val="20"/>
                <w:szCs w:val="22"/>
              </w:rPr>
              <w:t>10% match required. Can be in-kind.</w:t>
            </w:r>
          </w:p>
          <w:p w14:paraId="2875B0F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57C9D" w:rsidRPr="000C098D" w14:paraId="761CC974" w14:textId="77777777" w:rsidTr="008F6597">
        <w:trPr>
          <w:gridAfter w:val="1"/>
          <w:wAfter w:w="25" w:type="dxa"/>
          <w:trHeight w:val="974"/>
          <w:jc w:val="center"/>
        </w:trPr>
        <w:tc>
          <w:tcPr>
            <w:tcW w:w="4435" w:type="dxa"/>
            <w:shd w:val="clear" w:color="auto" w:fill="95B3D7"/>
          </w:tcPr>
          <w:p w14:paraId="06B3ED65" w14:textId="77777777" w:rsidR="00957C9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FA6F310" w14:textId="77777777" w:rsidR="00957C9D" w:rsidRPr="000C098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Participants recruited and meeting scheduled developed. Committee responsibilities and goals outlined and work plan established</w:t>
            </w:r>
          </w:p>
        </w:tc>
        <w:tc>
          <w:tcPr>
            <w:tcW w:w="2610" w:type="dxa"/>
            <w:shd w:val="clear" w:color="auto" w:fill="95B3D7"/>
          </w:tcPr>
          <w:p w14:paraId="02C78F92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CDB96F3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Jane Doe</w:t>
            </w:r>
          </w:p>
          <w:p w14:paraId="4F3AC9FC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95B3D7"/>
          </w:tcPr>
          <w:p w14:paraId="1D63B3FF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14FD0340" w14:textId="69332329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By March 20</w:t>
            </w:r>
            <w:r w:rsidR="003D3109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250" w:type="dxa"/>
            <w:shd w:val="clear" w:color="auto" w:fill="95B3D7"/>
          </w:tcPr>
          <w:p w14:paraId="497257E9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42A35F2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610" w:type="dxa"/>
            <w:gridSpan w:val="2"/>
            <w:shd w:val="clear" w:color="auto" w:fill="95B3D7"/>
          </w:tcPr>
          <w:p w14:paraId="10876A3D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60369AC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In-Kind: Staff time to meet, meeting space within school </w:t>
            </w:r>
          </w:p>
          <w:p w14:paraId="3BF9B836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$300</w:t>
            </w:r>
          </w:p>
        </w:tc>
      </w:tr>
      <w:tr w:rsidR="00957C9D" w:rsidRPr="000C098D" w14:paraId="0B5C736A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49695F2D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751AE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299552A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608FADF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031302B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E96CB31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74C454D1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2AF6C64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5822A116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8AA16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85EF98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79C6D638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69FDDDE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4B36F59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67828F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C8BC1D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21E56E57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4B49751B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521A5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B8A829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417F1F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AAEFC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9BE0EC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818FEC9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E68F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15ADDBF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9DC85D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2C06A32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15ACFAA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1F3333E" w14:textId="77777777" w:rsidR="00C76746" w:rsidRPr="000C098D" w:rsidRDefault="00C76746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LightGrid-Accent1"/>
        <w:tblpPr w:leftFromText="180" w:rightFromText="180" w:vertAnchor="text" w:horzAnchor="page" w:tblpX="7260" w:tblpY="267"/>
        <w:tblW w:w="7621" w:type="dxa"/>
        <w:tblLook w:val="04A0" w:firstRow="1" w:lastRow="0" w:firstColumn="1" w:lastColumn="0" w:noHBand="0" w:noVBand="1"/>
      </w:tblPr>
      <w:tblGrid>
        <w:gridCol w:w="2448"/>
        <w:gridCol w:w="1890"/>
        <w:gridCol w:w="3283"/>
      </w:tblGrid>
      <w:tr w:rsidR="00DE2C30" w14:paraId="5C52BE1D" w14:textId="77777777" w:rsidTr="00DE2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A01C3A4" w14:textId="77777777" w:rsidR="00DE2C30" w:rsidRDefault="00DE2C30" w:rsidP="00DE2C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Budget &amp; Match:</w:t>
            </w:r>
          </w:p>
        </w:tc>
        <w:tc>
          <w:tcPr>
            <w:tcW w:w="1890" w:type="dxa"/>
          </w:tcPr>
          <w:p w14:paraId="40BB368E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83" w:type="dxa"/>
          </w:tcPr>
          <w:p w14:paraId="6928C677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54342D" w14:textId="77777777" w:rsidR="0065725F" w:rsidRDefault="0065725F" w:rsidP="009C7D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26293CA" w14:textId="77777777" w:rsidR="000241E2" w:rsidRPr="000C098D" w:rsidRDefault="000241E2" w:rsidP="009C7D71">
      <w:pPr>
        <w:rPr>
          <w:rFonts w:asciiTheme="minorHAnsi" w:hAnsiTheme="minorHAnsi"/>
          <w:sz w:val="22"/>
          <w:szCs w:val="22"/>
        </w:rPr>
      </w:pPr>
    </w:p>
    <w:sectPr w:rsidR="000241E2" w:rsidRPr="000C098D" w:rsidSect="005B706A">
      <w:pgSz w:w="15840" w:h="12240" w:orient="landscape"/>
      <w:pgMar w:top="1800" w:right="1080" w:bottom="1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2675" w14:textId="77777777" w:rsidR="0047045B" w:rsidRDefault="0047045B">
      <w:r>
        <w:separator/>
      </w:r>
    </w:p>
  </w:endnote>
  <w:endnote w:type="continuationSeparator" w:id="0">
    <w:p w14:paraId="37E1D53F" w14:textId="77777777" w:rsidR="0047045B" w:rsidRDefault="0047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3D82" w14:textId="77777777" w:rsidR="002B295A" w:rsidRPr="00184817" w:rsidRDefault="002B295A" w:rsidP="00EB52A5">
    <w:pPr>
      <w:jc w:val="center"/>
      <w:rPr>
        <w:rFonts w:ascii="Tw Cen MT" w:hAnsi="Tw Cen MT"/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A5C2" w14:textId="77777777" w:rsidR="0047045B" w:rsidRDefault="0047045B">
      <w:r>
        <w:separator/>
      </w:r>
    </w:p>
  </w:footnote>
  <w:footnote w:type="continuationSeparator" w:id="0">
    <w:p w14:paraId="7A28C6D5" w14:textId="77777777" w:rsidR="0047045B" w:rsidRDefault="00470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24B1" w14:textId="4E1DAA2A" w:rsidR="002B295A" w:rsidRDefault="00B87CD9" w:rsidP="00B87CD9">
    <w:pPr>
      <w:pStyle w:val="Header"/>
      <w:rPr>
        <w:rFonts w:ascii="Tw Cen MT" w:hAnsi="Tw Cen MT"/>
        <w:b/>
        <w:sz w:val="24"/>
      </w:rPr>
    </w:pPr>
    <w:r>
      <w:rPr>
        <w:rFonts w:ascii="Tw Cen MT" w:hAnsi="Tw Cen MT"/>
        <w:b/>
        <w:noProof/>
        <w:sz w:val="24"/>
      </w:rPr>
      <w:drawing>
        <wp:inline distT="0" distB="0" distL="0" distR="0" wp14:anchorId="48DC1DE4" wp14:editId="645D292C">
          <wp:extent cx="1211580" cy="969264"/>
          <wp:effectExtent l="0" t="0" r="7620" b="2540"/>
          <wp:docPr id="1999715243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383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83" cy="97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w Cen MT" w:hAnsi="Tw Cen MT"/>
        <w:b/>
        <w:noProof/>
        <w:sz w:val="24"/>
      </w:rPr>
      <w:t xml:space="preserve">    </w:t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drawing>
        <wp:inline distT="0" distB="0" distL="0" distR="0" wp14:anchorId="4A44F45E" wp14:editId="6288A975">
          <wp:extent cx="1234148" cy="1046342"/>
          <wp:effectExtent l="0" t="0" r="4445" b="1905"/>
          <wp:docPr id="434137895" name="Picture 2" descr="A group of people with their arms raise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05820" name="Picture 2" descr="A group of people with their arms raise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7" cy="1053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646A9" w14:textId="77777777" w:rsidR="002B295A" w:rsidRPr="00A056ED" w:rsidRDefault="002B295A" w:rsidP="00581D30">
    <w:pPr>
      <w:pStyle w:val="Header"/>
      <w:jc w:val="center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71D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4D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AA8"/>
    <w:multiLevelType w:val="hybridMultilevel"/>
    <w:tmpl w:val="D11C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41A8"/>
    <w:multiLevelType w:val="hybridMultilevel"/>
    <w:tmpl w:val="30DA6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C45E5"/>
    <w:multiLevelType w:val="hybridMultilevel"/>
    <w:tmpl w:val="0798D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D69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E306E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0180E"/>
    <w:multiLevelType w:val="hybridMultilevel"/>
    <w:tmpl w:val="6988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95B3D1C"/>
    <w:multiLevelType w:val="hybridMultilevel"/>
    <w:tmpl w:val="D4BCC6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88B"/>
    <w:multiLevelType w:val="hybridMultilevel"/>
    <w:tmpl w:val="E7344920"/>
    <w:lvl w:ilvl="0" w:tplc="64D0DCC4">
      <w:start w:val="7"/>
      <w:numFmt w:val="bullet"/>
      <w:lvlText w:val="-"/>
      <w:lvlJc w:val="left"/>
      <w:pPr>
        <w:ind w:left="720" w:hanging="360"/>
      </w:pPr>
      <w:rPr>
        <w:rFonts w:ascii="Tw Cen MT" w:eastAsia="Times New Roman" w:hAnsi="Tw Cen M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4078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7481E"/>
    <w:multiLevelType w:val="hybridMultilevel"/>
    <w:tmpl w:val="B622B9AA"/>
    <w:lvl w:ilvl="0" w:tplc="00B80C9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2212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E4095"/>
    <w:multiLevelType w:val="hybridMultilevel"/>
    <w:tmpl w:val="A6D4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A21E2"/>
    <w:multiLevelType w:val="multilevel"/>
    <w:tmpl w:val="0108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6F6265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FEB"/>
    <w:multiLevelType w:val="hybridMultilevel"/>
    <w:tmpl w:val="575CD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D68BE"/>
    <w:multiLevelType w:val="hybridMultilevel"/>
    <w:tmpl w:val="F9000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9D129B"/>
    <w:multiLevelType w:val="hybridMultilevel"/>
    <w:tmpl w:val="F4587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22AF5"/>
    <w:multiLevelType w:val="hybridMultilevel"/>
    <w:tmpl w:val="346C9FE6"/>
    <w:lvl w:ilvl="0" w:tplc="B994E816">
      <w:numFmt w:val="bullet"/>
      <w:lvlText w:val="-"/>
      <w:lvlJc w:val="left"/>
      <w:pPr>
        <w:ind w:left="720" w:hanging="360"/>
      </w:pPr>
      <w:rPr>
        <w:rFonts w:ascii="Tw Cen MT" w:eastAsia="Calibri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02801"/>
    <w:multiLevelType w:val="hybridMultilevel"/>
    <w:tmpl w:val="D68E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7384C"/>
    <w:multiLevelType w:val="hybridMultilevel"/>
    <w:tmpl w:val="F3C6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9400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E27B6"/>
    <w:multiLevelType w:val="hybridMultilevel"/>
    <w:tmpl w:val="3B5E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431EF1"/>
    <w:multiLevelType w:val="hybridMultilevel"/>
    <w:tmpl w:val="DF0C4AA8"/>
    <w:lvl w:ilvl="0" w:tplc="64FA5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E2A03"/>
    <w:multiLevelType w:val="hybridMultilevel"/>
    <w:tmpl w:val="42D8E238"/>
    <w:lvl w:ilvl="0" w:tplc="3168D502">
      <w:start w:val="4"/>
      <w:numFmt w:val="decimal"/>
      <w:lvlText w:val="%1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8799C"/>
    <w:multiLevelType w:val="hybridMultilevel"/>
    <w:tmpl w:val="5CB2A698"/>
    <w:lvl w:ilvl="0" w:tplc="7CECFB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57074"/>
    <w:multiLevelType w:val="hybridMultilevel"/>
    <w:tmpl w:val="C1BE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26E4B"/>
    <w:multiLevelType w:val="hybridMultilevel"/>
    <w:tmpl w:val="EE48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D4FAF"/>
    <w:multiLevelType w:val="hybridMultilevel"/>
    <w:tmpl w:val="52F29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4769B"/>
    <w:multiLevelType w:val="hybridMultilevel"/>
    <w:tmpl w:val="B4E2F7C0"/>
    <w:lvl w:ilvl="0" w:tplc="F364F5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4609E"/>
    <w:multiLevelType w:val="multilevel"/>
    <w:tmpl w:val="99B0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A60F9A"/>
    <w:multiLevelType w:val="hybridMultilevel"/>
    <w:tmpl w:val="1D70B29A"/>
    <w:lvl w:ilvl="0" w:tplc="EAFE98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7E0E366E"/>
    <w:multiLevelType w:val="hybridMultilevel"/>
    <w:tmpl w:val="9B7E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09960">
    <w:abstractNumId w:val="15"/>
  </w:num>
  <w:num w:numId="2" w16cid:durableId="1914661327">
    <w:abstractNumId w:val="5"/>
  </w:num>
  <w:num w:numId="3" w16cid:durableId="1158687362">
    <w:abstractNumId w:val="0"/>
  </w:num>
  <w:num w:numId="4" w16cid:durableId="17395711">
    <w:abstractNumId w:val="25"/>
  </w:num>
  <w:num w:numId="5" w16cid:durableId="1211915862">
    <w:abstractNumId w:val="24"/>
  </w:num>
  <w:num w:numId="6" w16cid:durableId="17968685">
    <w:abstractNumId w:val="12"/>
  </w:num>
  <w:num w:numId="7" w16cid:durableId="2058043008">
    <w:abstractNumId w:val="7"/>
  </w:num>
  <w:num w:numId="8" w16cid:durableId="102504148">
    <w:abstractNumId w:val="22"/>
  </w:num>
  <w:num w:numId="9" w16cid:durableId="904875730">
    <w:abstractNumId w:val="19"/>
  </w:num>
  <w:num w:numId="10" w16cid:durableId="2087262899">
    <w:abstractNumId w:val="6"/>
  </w:num>
  <w:num w:numId="11" w16cid:durableId="1305087600">
    <w:abstractNumId w:val="10"/>
  </w:num>
  <w:num w:numId="12" w16cid:durableId="261034622">
    <w:abstractNumId w:val="1"/>
  </w:num>
  <w:num w:numId="13" w16cid:durableId="424762756">
    <w:abstractNumId w:val="8"/>
  </w:num>
  <w:num w:numId="14" w16cid:durableId="376853609">
    <w:abstractNumId w:val="32"/>
  </w:num>
  <w:num w:numId="15" w16cid:durableId="955716120">
    <w:abstractNumId w:val="16"/>
  </w:num>
  <w:num w:numId="16" w16cid:durableId="1266494555">
    <w:abstractNumId w:val="9"/>
  </w:num>
  <w:num w:numId="17" w16cid:durableId="364912285">
    <w:abstractNumId w:val="27"/>
  </w:num>
  <w:num w:numId="18" w16cid:durableId="993681945">
    <w:abstractNumId w:val="30"/>
  </w:num>
  <w:num w:numId="19" w16cid:durableId="1246764252">
    <w:abstractNumId w:val="11"/>
  </w:num>
  <w:num w:numId="20" w16cid:durableId="440296534">
    <w:abstractNumId w:val="26"/>
  </w:num>
  <w:num w:numId="21" w16cid:durableId="2016376357">
    <w:abstractNumId w:val="17"/>
  </w:num>
  <w:num w:numId="22" w16cid:durableId="2091193845">
    <w:abstractNumId w:val="2"/>
  </w:num>
  <w:num w:numId="23" w16cid:durableId="1621759667">
    <w:abstractNumId w:val="33"/>
  </w:num>
  <w:num w:numId="24" w16cid:durableId="2035956594">
    <w:abstractNumId w:val="14"/>
  </w:num>
  <w:num w:numId="25" w16cid:durableId="1085494791">
    <w:abstractNumId w:val="31"/>
  </w:num>
  <w:num w:numId="26" w16cid:durableId="510486803">
    <w:abstractNumId w:val="13"/>
  </w:num>
  <w:num w:numId="27" w16cid:durableId="73867621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310079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500705091">
    <w:abstractNumId w:val="29"/>
  </w:num>
  <w:num w:numId="30" w16cid:durableId="886181777">
    <w:abstractNumId w:val="21"/>
  </w:num>
  <w:num w:numId="31" w16cid:durableId="685711223">
    <w:abstractNumId w:val="20"/>
  </w:num>
  <w:num w:numId="32" w16cid:durableId="1733969002">
    <w:abstractNumId w:val="23"/>
  </w:num>
  <w:num w:numId="33" w16cid:durableId="213228550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49395755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60"/>
    <w:rsid w:val="000077BD"/>
    <w:rsid w:val="000130E7"/>
    <w:rsid w:val="0001752F"/>
    <w:rsid w:val="00017DD1"/>
    <w:rsid w:val="000241E2"/>
    <w:rsid w:val="000272CA"/>
    <w:rsid w:val="00032E90"/>
    <w:rsid w:val="000332AD"/>
    <w:rsid w:val="000447ED"/>
    <w:rsid w:val="00056107"/>
    <w:rsid w:val="00062149"/>
    <w:rsid w:val="000712AA"/>
    <w:rsid w:val="000774A2"/>
    <w:rsid w:val="00080336"/>
    <w:rsid w:val="00092CDB"/>
    <w:rsid w:val="000C0676"/>
    <w:rsid w:val="000C098D"/>
    <w:rsid w:val="000C1504"/>
    <w:rsid w:val="000C3395"/>
    <w:rsid w:val="000D3959"/>
    <w:rsid w:val="000D75C9"/>
    <w:rsid w:val="000E2704"/>
    <w:rsid w:val="00102F8A"/>
    <w:rsid w:val="00110CFD"/>
    <w:rsid w:val="001126A0"/>
    <w:rsid w:val="0011649E"/>
    <w:rsid w:val="0011747F"/>
    <w:rsid w:val="00120599"/>
    <w:rsid w:val="001224AA"/>
    <w:rsid w:val="00122C48"/>
    <w:rsid w:val="00145E9F"/>
    <w:rsid w:val="00150EFA"/>
    <w:rsid w:val="001545D5"/>
    <w:rsid w:val="0016303A"/>
    <w:rsid w:val="00165962"/>
    <w:rsid w:val="00184817"/>
    <w:rsid w:val="00190F40"/>
    <w:rsid w:val="00194D36"/>
    <w:rsid w:val="001B7D5A"/>
    <w:rsid w:val="001D2340"/>
    <w:rsid w:val="001D45D6"/>
    <w:rsid w:val="001F3F73"/>
    <w:rsid w:val="001F45A3"/>
    <w:rsid w:val="001F7A95"/>
    <w:rsid w:val="0020126A"/>
    <w:rsid w:val="00202017"/>
    <w:rsid w:val="002023C6"/>
    <w:rsid w:val="00204D8D"/>
    <w:rsid w:val="00207B05"/>
    <w:rsid w:val="00211F40"/>
    <w:rsid w:val="002143CC"/>
    <w:rsid w:val="00216590"/>
    <w:rsid w:val="00227303"/>
    <w:rsid w:val="002315E5"/>
    <w:rsid w:val="00240AF1"/>
    <w:rsid w:val="0024648C"/>
    <w:rsid w:val="002602F0"/>
    <w:rsid w:val="002648FE"/>
    <w:rsid w:val="0026503C"/>
    <w:rsid w:val="002821DA"/>
    <w:rsid w:val="002924CC"/>
    <w:rsid w:val="00292E94"/>
    <w:rsid w:val="002B0FD7"/>
    <w:rsid w:val="002B295A"/>
    <w:rsid w:val="002C0936"/>
    <w:rsid w:val="002D05BF"/>
    <w:rsid w:val="00307544"/>
    <w:rsid w:val="00314DE9"/>
    <w:rsid w:val="00315DF4"/>
    <w:rsid w:val="00326F1B"/>
    <w:rsid w:val="00330B64"/>
    <w:rsid w:val="00334C5D"/>
    <w:rsid w:val="003353D4"/>
    <w:rsid w:val="00375656"/>
    <w:rsid w:val="00384215"/>
    <w:rsid w:val="003A797C"/>
    <w:rsid w:val="003B0DAA"/>
    <w:rsid w:val="003C5565"/>
    <w:rsid w:val="003D143E"/>
    <w:rsid w:val="003D3109"/>
    <w:rsid w:val="003E1D81"/>
    <w:rsid w:val="003F2220"/>
    <w:rsid w:val="003F3AE4"/>
    <w:rsid w:val="004035E6"/>
    <w:rsid w:val="00405329"/>
    <w:rsid w:val="00415F5F"/>
    <w:rsid w:val="0042038C"/>
    <w:rsid w:val="004303C1"/>
    <w:rsid w:val="0043074C"/>
    <w:rsid w:val="00461DCB"/>
    <w:rsid w:val="0047045B"/>
    <w:rsid w:val="004850AE"/>
    <w:rsid w:val="004860D1"/>
    <w:rsid w:val="00491A66"/>
    <w:rsid w:val="0049254A"/>
    <w:rsid w:val="004976B0"/>
    <w:rsid w:val="004B66C1"/>
    <w:rsid w:val="004D64E0"/>
    <w:rsid w:val="004E4E37"/>
    <w:rsid w:val="005026D3"/>
    <w:rsid w:val="00507A2D"/>
    <w:rsid w:val="00512B68"/>
    <w:rsid w:val="00523698"/>
    <w:rsid w:val="00523FC7"/>
    <w:rsid w:val="005252A3"/>
    <w:rsid w:val="00526916"/>
    <w:rsid w:val="005314CE"/>
    <w:rsid w:val="00532E88"/>
    <w:rsid w:val="00534779"/>
    <w:rsid w:val="00534EE2"/>
    <w:rsid w:val="005360D4"/>
    <w:rsid w:val="0053726C"/>
    <w:rsid w:val="0054754E"/>
    <w:rsid w:val="0056338C"/>
    <w:rsid w:val="0056739D"/>
    <w:rsid w:val="00574303"/>
    <w:rsid w:val="00574403"/>
    <w:rsid w:val="0058078F"/>
    <w:rsid w:val="00581D30"/>
    <w:rsid w:val="005A561B"/>
    <w:rsid w:val="005B706A"/>
    <w:rsid w:val="005C3091"/>
    <w:rsid w:val="005D4280"/>
    <w:rsid w:val="005E0E41"/>
    <w:rsid w:val="005F422F"/>
    <w:rsid w:val="00611511"/>
    <w:rsid w:val="00613CFA"/>
    <w:rsid w:val="00616028"/>
    <w:rsid w:val="006215CE"/>
    <w:rsid w:val="00640313"/>
    <w:rsid w:val="00646E6D"/>
    <w:rsid w:val="00654C25"/>
    <w:rsid w:val="0065725F"/>
    <w:rsid w:val="00661970"/>
    <w:rsid w:val="006638AD"/>
    <w:rsid w:val="00671993"/>
    <w:rsid w:val="00673671"/>
    <w:rsid w:val="00676692"/>
    <w:rsid w:val="0068178E"/>
    <w:rsid w:val="00682713"/>
    <w:rsid w:val="006A029A"/>
    <w:rsid w:val="006B5E36"/>
    <w:rsid w:val="006B7A9C"/>
    <w:rsid w:val="006C3A22"/>
    <w:rsid w:val="006F0E01"/>
    <w:rsid w:val="007005E5"/>
    <w:rsid w:val="007069E9"/>
    <w:rsid w:val="00722DE8"/>
    <w:rsid w:val="007324BD"/>
    <w:rsid w:val="00733AC6"/>
    <w:rsid w:val="007344B3"/>
    <w:rsid w:val="007352E9"/>
    <w:rsid w:val="007543A4"/>
    <w:rsid w:val="00764E49"/>
    <w:rsid w:val="00770EEA"/>
    <w:rsid w:val="007723E0"/>
    <w:rsid w:val="00775C8D"/>
    <w:rsid w:val="0077656D"/>
    <w:rsid w:val="00783460"/>
    <w:rsid w:val="0078661A"/>
    <w:rsid w:val="00787F87"/>
    <w:rsid w:val="007A7107"/>
    <w:rsid w:val="007B393E"/>
    <w:rsid w:val="007B6468"/>
    <w:rsid w:val="007C46B1"/>
    <w:rsid w:val="007C5F4D"/>
    <w:rsid w:val="007D1672"/>
    <w:rsid w:val="007D4214"/>
    <w:rsid w:val="007E3D81"/>
    <w:rsid w:val="007E7CEB"/>
    <w:rsid w:val="007F55BA"/>
    <w:rsid w:val="00813C19"/>
    <w:rsid w:val="0082507E"/>
    <w:rsid w:val="00834E14"/>
    <w:rsid w:val="00836813"/>
    <w:rsid w:val="00837BB4"/>
    <w:rsid w:val="00850FE1"/>
    <w:rsid w:val="008512B6"/>
    <w:rsid w:val="008658E6"/>
    <w:rsid w:val="00884CA6"/>
    <w:rsid w:val="00887861"/>
    <w:rsid w:val="008A01CA"/>
    <w:rsid w:val="008A39B1"/>
    <w:rsid w:val="008A5DB9"/>
    <w:rsid w:val="008A74BC"/>
    <w:rsid w:val="008B1EDB"/>
    <w:rsid w:val="008F5DA0"/>
    <w:rsid w:val="00900794"/>
    <w:rsid w:val="0090284B"/>
    <w:rsid w:val="00905F1A"/>
    <w:rsid w:val="00912429"/>
    <w:rsid w:val="009220A9"/>
    <w:rsid w:val="009305EE"/>
    <w:rsid w:val="00932D09"/>
    <w:rsid w:val="00956FF5"/>
    <w:rsid w:val="00957C9D"/>
    <w:rsid w:val="009622B2"/>
    <w:rsid w:val="00975793"/>
    <w:rsid w:val="009A1162"/>
    <w:rsid w:val="009A13E7"/>
    <w:rsid w:val="009A6CB5"/>
    <w:rsid w:val="009C7D71"/>
    <w:rsid w:val="009D1C6E"/>
    <w:rsid w:val="009F58BB"/>
    <w:rsid w:val="009F6D58"/>
    <w:rsid w:val="00A056ED"/>
    <w:rsid w:val="00A062D6"/>
    <w:rsid w:val="00A22DAE"/>
    <w:rsid w:val="00A26657"/>
    <w:rsid w:val="00A41E64"/>
    <w:rsid w:val="00A4373B"/>
    <w:rsid w:val="00A47BEE"/>
    <w:rsid w:val="00A63D0B"/>
    <w:rsid w:val="00A65718"/>
    <w:rsid w:val="00A67AA9"/>
    <w:rsid w:val="00A753B3"/>
    <w:rsid w:val="00A82819"/>
    <w:rsid w:val="00A83D5E"/>
    <w:rsid w:val="00A94BDA"/>
    <w:rsid w:val="00AA6896"/>
    <w:rsid w:val="00AB4CD1"/>
    <w:rsid w:val="00AB61AC"/>
    <w:rsid w:val="00AD782A"/>
    <w:rsid w:val="00AE1F72"/>
    <w:rsid w:val="00AF26B1"/>
    <w:rsid w:val="00B04903"/>
    <w:rsid w:val="00B0723A"/>
    <w:rsid w:val="00B12708"/>
    <w:rsid w:val="00B247ED"/>
    <w:rsid w:val="00B41C69"/>
    <w:rsid w:val="00B450D1"/>
    <w:rsid w:val="00B45AE6"/>
    <w:rsid w:val="00B643E6"/>
    <w:rsid w:val="00B72628"/>
    <w:rsid w:val="00B80967"/>
    <w:rsid w:val="00B87CD9"/>
    <w:rsid w:val="00B96D9F"/>
    <w:rsid w:val="00BA02C1"/>
    <w:rsid w:val="00BB32D8"/>
    <w:rsid w:val="00BC0F25"/>
    <w:rsid w:val="00BC324B"/>
    <w:rsid w:val="00BC6654"/>
    <w:rsid w:val="00BE09D6"/>
    <w:rsid w:val="00BE4DF1"/>
    <w:rsid w:val="00C10FF1"/>
    <w:rsid w:val="00C1448F"/>
    <w:rsid w:val="00C30A69"/>
    <w:rsid w:val="00C30E55"/>
    <w:rsid w:val="00C5090B"/>
    <w:rsid w:val="00C5226C"/>
    <w:rsid w:val="00C63324"/>
    <w:rsid w:val="00C65548"/>
    <w:rsid w:val="00C722AE"/>
    <w:rsid w:val="00C763CA"/>
    <w:rsid w:val="00C76746"/>
    <w:rsid w:val="00C80F6A"/>
    <w:rsid w:val="00C81188"/>
    <w:rsid w:val="00C92FF3"/>
    <w:rsid w:val="00C9733A"/>
    <w:rsid w:val="00CA7D6B"/>
    <w:rsid w:val="00CB5E53"/>
    <w:rsid w:val="00CC2BA4"/>
    <w:rsid w:val="00CC6A22"/>
    <w:rsid w:val="00CC7CB7"/>
    <w:rsid w:val="00CF6875"/>
    <w:rsid w:val="00D02133"/>
    <w:rsid w:val="00D05BDE"/>
    <w:rsid w:val="00D11F33"/>
    <w:rsid w:val="00D1722A"/>
    <w:rsid w:val="00D21FCD"/>
    <w:rsid w:val="00D220D2"/>
    <w:rsid w:val="00D23615"/>
    <w:rsid w:val="00D34CBE"/>
    <w:rsid w:val="00D34FC6"/>
    <w:rsid w:val="00D461ED"/>
    <w:rsid w:val="00D53D61"/>
    <w:rsid w:val="00D62A06"/>
    <w:rsid w:val="00D66A94"/>
    <w:rsid w:val="00D925BB"/>
    <w:rsid w:val="00D968BE"/>
    <w:rsid w:val="00DA5F94"/>
    <w:rsid w:val="00DB6365"/>
    <w:rsid w:val="00DC426C"/>
    <w:rsid w:val="00DC570B"/>
    <w:rsid w:val="00DC6437"/>
    <w:rsid w:val="00DD2A14"/>
    <w:rsid w:val="00DD6FFD"/>
    <w:rsid w:val="00DE2C30"/>
    <w:rsid w:val="00DE4D39"/>
    <w:rsid w:val="00DF0A1D"/>
    <w:rsid w:val="00DF1BA0"/>
    <w:rsid w:val="00E03D32"/>
    <w:rsid w:val="00E33A75"/>
    <w:rsid w:val="00E33DC8"/>
    <w:rsid w:val="00E34139"/>
    <w:rsid w:val="00E630EB"/>
    <w:rsid w:val="00E72C52"/>
    <w:rsid w:val="00E75AE6"/>
    <w:rsid w:val="00E80215"/>
    <w:rsid w:val="00E82F9B"/>
    <w:rsid w:val="00EA1831"/>
    <w:rsid w:val="00EA2EE2"/>
    <w:rsid w:val="00EA353A"/>
    <w:rsid w:val="00EB52A5"/>
    <w:rsid w:val="00EB6429"/>
    <w:rsid w:val="00EC655E"/>
    <w:rsid w:val="00EE1930"/>
    <w:rsid w:val="00EE33CA"/>
    <w:rsid w:val="00EF045A"/>
    <w:rsid w:val="00EF2611"/>
    <w:rsid w:val="00EF3062"/>
    <w:rsid w:val="00F01A4D"/>
    <w:rsid w:val="00F04B9B"/>
    <w:rsid w:val="00F0626A"/>
    <w:rsid w:val="00F10FD8"/>
    <w:rsid w:val="00F149CC"/>
    <w:rsid w:val="00F1624B"/>
    <w:rsid w:val="00F22170"/>
    <w:rsid w:val="00F242E0"/>
    <w:rsid w:val="00F41A38"/>
    <w:rsid w:val="00F46364"/>
    <w:rsid w:val="00F536AB"/>
    <w:rsid w:val="00F56808"/>
    <w:rsid w:val="00F6095B"/>
    <w:rsid w:val="00F74191"/>
    <w:rsid w:val="00F74AAD"/>
    <w:rsid w:val="00F9388C"/>
    <w:rsid w:val="00FA67B6"/>
    <w:rsid w:val="00FB2297"/>
    <w:rsid w:val="00FB40F4"/>
    <w:rsid w:val="00FC1904"/>
    <w:rsid w:val="00FC437B"/>
    <w:rsid w:val="00FD27BC"/>
    <w:rsid w:val="00FE486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C74FC8"/>
  <w15:docId w15:val="{5947A33A-9BA1-4A89-8473-00D479F8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643E6"/>
    <w:pPr>
      <w:ind w:left="720"/>
      <w:contextualSpacing/>
    </w:pPr>
  </w:style>
  <w:style w:type="paragraph" w:styleId="Header">
    <w:name w:val="header"/>
    <w:basedOn w:val="Normal"/>
    <w:link w:val="HeaderChar"/>
    <w:rsid w:val="00581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1D30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581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30"/>
    <w:rPr>
      <w:rFonts w:ascii="Tahoma" w:hAnsi="Tahoma"/>
      <w:sz w:val="16"/>
      <w:szCs w:val="24"/>
    </w:rPr>
  </w:style>
  <w:style w:type="table" w:styleId="TableGrid">
    <w:name w:val="Table Grid"/>
    <w:basedOn w:val="TableNormal"/>
    <w:uiPriority w:val="59"/>
    <w:rsid w:val="009A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81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241E2"/>
    <w:rPr>
      <w:color w:val="808080"/>
    </w:rPr>
  </w:style>
  <w:style w:type="table" w:styleId="LightGrid-Accent1">
    <w:name w:val="Light Grid Accent 1"/>
    <w:basedOn w:val="TableNormal"/>
    <w:uiPriority w:val="62"/>
    <w:rsid w:val="0065725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F55BA"/>
    <w:rPr>
      <w:color w:val="605E5C"/>
      <w:shd w:val="clear" w:color="auto" w:fill="E1DFDD"/>
    </w:rPr>
  </w:style>
  <w:style w:type="paragraph" w:customStyle="1" w:styleId="LOGO">
    <w:name w:val="LOGO"/>
    <w:basedOn w:val="NoSpacing"/>
    <w:uiPriority w:val="1"/>
    <w:qFormat/>
    <w:rsid w:val="006B5E36"/>
    <w:pPr>
      <w:spacing w:before="120" w:after="360"/>
    </w:pPr>
    <w:rPr>
      <w:rFonts w:ascii="Calibri" w:eastAsiaTheme="minorHAnsi" w:hAnsi="Calibri" w:cstheme="minorBidi"/>
      <w:noProof/>
      <w:kern w:val="2"/>
      <w:sz w:val="22"/>
      <w:szCs w:val="22"/>
      <w14:ligatures w14:val="standardContextual"/>
    </w:rPr>
  </w:style>
  <w:style w:type="paragraph" w:styleId="NoSpacing">
    <w:name w:val="No Spacing"/>
    <w:uiPriority w:val="1"/>
    <w:qFormat/>
    <w:rsid w:val="006B5E36"/>
    <w:rPr>
      <w:rFonts w:ascii="Tahoma" w:hAnsi="Tahom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45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5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2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2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8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18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338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2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6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14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S3481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BC49-5B14-4C73-ACCE-75F05321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9</TotalTime>
  <Pages>5</Pages>
  <Words>1136</Words>
  <Characters>6231</Characters>
  <Application>Microsoft Office Word</Application>
  <DocSecurity>0</DocSecurity>
  <Lines>178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Chera Sevcik</dc:creator>
  <cp:lastModifiedBy>Kaley R. Hernandez</cp:lastModifiedBy>
  <cp:revision>3</cp:revision>
  <cp:lastPrinted>2012-08-17T13:45:00Z</cp:lastPrinted>
  <dcterms:created xsi:type="dcterms:W3CDTF">2026-03-10T19:09:00Z</dcterms:created>
  <dcterms:modified xsi:type="dcterms:W3CDTF">2026-03-10T19:11:00Z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